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CAD268" w14:textId="77777777" w:rsidR="00F03AF9" w:rsidRDefault="00F03AF9">
      <w:pPr>
        <w:pStyle w:val="Heading1"/>
      </w:pPr>
      <w:r>
        <w:t>INVOICE</w:t>
      </w:r>
    </w:p>
    <w:p w14:paraId="5DF6DD5C" w14:textId="77777777" w:rsidR="00F03AF9" w:rsidRDefault="00F03AF9">
      <w:pPr>
        <w:jc w:val="both"/>
        <w:rPr>
          <w:b/>
        </w:rPr>
      </w:pPr>
    </w:p>
    <w:p w14:paraId="6296FCBE" w14:textId="77777777" w:rsidR="00F03AF9" w:rsidRDefault="00FF0E86">
      <w:r>
        <w:t>Name</w:t>
      </w:r>
    </w:p>
    <w:p w14:paraId="556AFB8F" w14:textId="77777777" w:rsidR="00BC4C17" w:rsidRDefault="00FF0E86">
      <w:pPr>
        <w:rPr>
          <w:i/>
          <w:iCs/>
        </w:rPr>
      </w:pPr>
      <w:r>
        <w:t>Address</w:t>
      </w:r>
    </w:p>
    <w:p w14:paraId="0441846E" w14:textId="77777777" w:rsidR="00F03AF9" w:rsidRDefault="00FF0E86">
      <w:pPr>
        <w:jc w:val="right"/>
      </w:pPr>
      <w:r>
        <w:t>Date</w:t>
      </w:r>
    </w:p>
    <w:p w14:paraId="60821D84" w14:textId="77777777" w:rsidR="00F03AF9" w:rsidRDefault="00F03AF9">
      <w:pPr>
        <w:jc w:val="righ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74"/>
        <w:gridCol w:w="1375"/>
      </w:tblGrid>
      <w:tr w:rsidR="00F03AF9" w14:paraId="52FB31DD" w14:textId="77777777" w:rsidTr="00D42173">
        <w:tc>
          <w:tcPr>
            <w:tcW w:w="4302" w:type="pct"/>
            <w:tcBorders>
              <w:bottom w:val="nil"/>
            </w:tcBorders>
          </w:tcPr>
          <w:p w14:paraId="7AB33B93" w14:textId="77777777" w:rsidR="00F03AF9" w:rsidRDefault="00BC4C17">
            <w:pPr>
              <w:jc w:val="both"/>
            </w:pPr>
            <w:r>
              <w:t xml:space="preserve">SVEPM Membership for </w:t>
            </w:r>
            <w:r w:rsidR="00FF0E86">
              <w:t>XXXX</w:t>
            </w:r>
          </w:p>
          <w:p w14:paraId="49016273" w14:textId="77777777" w:rsidR="00BC4C17" w:rsidRDefault="00FF0E86" w:rsidP="00FF0E86">
            <w:pPr>
              <w:jc w:val="both"/>
            </w:pPr>
            <w:r>
              <w:t>Month</w:t>
            </w:r>
            <w:r w:rsidR="00BC4C17">
              <w:t xml:space="preserve"> </w:t>
            </w:r>
            <w:r>
              <w:t>Year</w:t>
            </w:r>
            <w:r w:rsidR="00BC4C17">
              <w:t xml:space="preserve"> – </w:t>
            </w:r>
            <w:r>
              <w:t>Month</w:t>
            </w:r>
            <w:r w:rsidR="00BC4C17">
              <w:t xml:space="preserve"> </w:t>
            </w:r>
            <w:r>
              <w:t>Year</w:t>
            </w:r>
            <w:r w:rsidR="00BC4C17">
              <w:t xml:space="preserve"> </w:t>
            </w:r>
          </w:p>
        </w:tc>
        <w:tc>
          <w:tcPr>
            <w:tcW w:w="698" w:type="pct"/>
            <w:tcBorders>
              <w:bottom w:val="nil"/>
            </w:tcBorders>
          </w:tcPr>
          <w:p w14:paraId="552AACEB" w14:textId="77777777" w:rsidR="00F03AF9" w:rsidRDefault="00F03AF9">
            <w:pPr>
              <w:jc w:val="right"/>
              <w:rPr>
                <w:b/>
              </w:rPr>
            </w:pPr>
          </w:p>
          <w:p w14:paraId="613896B9" w14:textId="77777777" w:rsidR="00BC4C17" w:rsidRDefault="00BC4C17">
            <w:pPr>
              <w:jc w:val="right"/>
              <w:rPr>
                <w:b/>
              </w:rPr>
            </w:pPr>
            <w:r>
              <w:rPr>
                <w:b/>
              </w:rPr>
              <w:t>£</w:t>
            </w:r>
          </w:p>
        </w:tc>
      </w:tr>
      <w:tr w:rsidR="00F03AF9" w14:paraId="5BDB29A5" w14:textId="77777777" w:rsidTr="00D42173">
        <w:tc>
          <w:tcPr>
            <w:tcW w:w="4302" w:type="pct"/>
            <w:tcBorders>
              <w:top w:val="nil"/>
              <w:bottom w:val="nil"/>
            </w:tcBorders>
          </w:tcPr>
          <w:p w14:paraId="09B4D264" w14:textId="77777777" w:rsidR="00F03AF9" w:rsidRDefault="00F03AF9">
            <w:pPr>
              <w:jc w:val="both"/>
            </w:pP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78F7F767" w14:textId="77777777" w:rsidR="00F03AF9" w:rsidRDefault="00F03AF9">
            <w:pPr>
              <w:jc w:val="right"/>
              <w:rPr>
                <w:b/>
              </w:rPr>
            </w:pPr>
          </w:p>
        </w:tc>
      </w:tr>
      <w:tr w:rsidR="00F03AF9" w14:paraId="217B09DB" w14:textId="77777777" w:rsidTr="00D42173">
        <w:tc>
          <w:tcPr>
            <w:tcW w:w="4302" w:type="pct"/>
            <w:tcBorders>
              <w:top w:val="nil"/>
              <w:bottom w:val="nil"/>
            </w:tcBorders>
          </w:tcPr>
          <w:p w14:paraId="01D98945" w14:textId="77777777" w:rsidR="00F03AF9" w:rsidRDefault="00F03AF9">
            <w:pPr>
              <w:jc w:val="both"/>
            </w:pP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1173C5E1" w14:textId="77777777" w:rsidR="00F03AF9" w:rsidRDefault="00F03AF9">
            <w:pPr>
              <w:jc w:val="right"/>
              <w:rPr>
                <w:b/>
              </w:rPr>
            </w:pPr>
          </w:p>
        </w:tc>
      </w:tr>
      <w:tr w:rsidR="00F03AF9" w14:paraId="1EA62204" w14:textId="77777777" w:rsidTr="00D42173">
        <w:tc>
          <w:tcPr>
            <w:tcW w:w="4302" w:type="pct"/>
            <w:tcBorders>
              <w:top w:val="nil"/>
            </w:tcBorders>
          </w:tcPr>
          <w:p w14:paraId="0835DB1F" w14:textId="77777777" w:rsidR="00F03AF9" w:rsidRDefault="00F03AF9">
            <w:pPr>
              <w:jc w:val="both"/>
            </w:pPr>
          </w:p>
        </w:tc>
        <w:tc>
          <w:tcPr>
            <w:tcW w:w="698" w:type="pct"/>
            <w:tcBorders>
              <w:top w:val="nil"/>
            </w:tcBorders>
          </w:tcPr>
          <w:p w14:paraId="1523EF75" w14:textId="77777777" w:rsidR="00F03AF9" w:rsidRDefault="00F03AF9">
            <w:pPr>
              <w:jc w:val="right"/>
              <w:rPr>
                <w:b/>
              </w:rPr>
            </w:pPr>
          </w:p>
        </w:tc>
      </w:tr>
      <w:tr w:rsidR="00F03AF9" w14:paraId="0DB83202" w14:textId="77777777" w:rsidTr="00D42173">
        <w:tc>
          <w:tcPr>
            <w:tcW w:w="4302" w:type="pct"/>
          </w:tcPr>
          <w:p w14:paraId="6673A401" w14:textId="77777777" w:rsidR="00F03AF9" w:rsidRPr="00BC4C17" w:rsidRDefault="00BC4C17">
            <w:pPr>
              <w:pStyle w:val="Heading3"/>
            </w:pPr>
            <w:r w:rsidRPr="00BC4C17">
              <w:t>Total</w:t>
            </w:r>
          </w:p>
        </w:tc>
        <w:tc>
          <w:tcPr>
            <w:tcW w:w="698" w:type="pct"/>
          </w:tcPr>
          <w:p w14:paraId="7D67AF2C" w14:textId="77777777" w:rsidR="00F03AF9" w:rsidRDefault="00BC4C17">
            <w:pPr>
              <w:jc w:val="right"/>
              <w:rPr>
                <w:b/>
              </w:rPr>
            </w:pPr>
            <w:r>
              <w:rPr>
                <w:b/>
              </w:rPr>
              <w:t>£</w:t>
            </w:r>
          </w:p>
        </w:tc>
      </w:tr>
    </w:tbl>
    <w:p w14:paraId="6E63367D" w14:textId="77777777" w:rsidR="00F03AF9" w:rsidRDefault="00F03AF9">
      <w:pPr>
        <w:jc w:val="both"/>
      </w:pPr>
    </w:p>
    <w:p w14:paraId="6F2E495A" w14:textId="64B54D9C" w:rsidR="00D42173" w:rsidRPr="00A30EE0" w:rsidRDefault="00F03AF9" w:rsidP="00A30EE0">
      <w:r w:rsidRPr="00A30EE0">
        <w:t xml:space="preserve">Please make cheques payable to SVEPM and return to </w:t>
      </w:r>
      <w:r w:rsidR="00A30EE0" w:rsidRPr="00A30EE0">
        <w:t xml:space="preserve">Dave </w:t>
      </w:r>
      <w:proofErr w:type="spellStart"/>
      <w:r w:rsidR="00A30EE0" w:rsidRPr="00A30EE0">
        <w:t>Brodbelt</w:t>
      </w:r>
      <w:proofErr w:type="spellEnd"/>
      <w:r w:rsidR="00A30EE0" w:rsidRPr="00A30EE0">
        <w:t xml:space="preserve">, </w:t>
      </w:r>
      <w:r w:rsidR="00A30EE0" w:rsidRPr="00A30EE0">
        <w:t>Royal Veterinary College</w:t>
      </w:r>
      <w:r w:rsidR="00A30EE0" w:rsidRPr="00A30EE0">
        <w:t xml:space="preserve">, </w:t>
      </w:r>
      <w:proofErr w:type="spellStart"/>
      <w:r w:rsidR="00A30EE0" w:rsidRPr="00A30EE0">
        <w:t>Hawkshead</w:t>
      </w:r>
      <w:proofErr w:type="spellEnd"/>
      <w:r w:rsidR="00A30EE0" w:rsidRPr="00A30EE0">
        <w:t xml:space="preserve"> Lane, North </w:t>
      </w:r>
      <w:proofErr w:type="spellStart"/>
      <w:r w:rsidR="00A30EE0" w:rsidRPr="00A30EE0">
        <w:t>Mymms</w:t>
      </w:r>
      <w:proofErr w:type="spellEnd"/>
      <w:r w:rsidR="00A30EE0" w:rsidRPr="00A30EE0">
        <w:t xml:space="preserve">, </w:t>
      </w:r>
      <w:r w:rsidR="00A30EE0" w:rsidRPr="00A30EE0">
        <w:t>Herts, AL9 7TA</w:t>
      </w:r>
      <w:r w:rsidR="00D42173" w:rsidRPr="00A30EE0">
        <w:t>, UK.</w:t>
      </w:r>
    </w:p>
    <w:p w14:paraId="5DC0E9EB" w14:textId="77777777" w:rsidR="00F03AF9" w:rsidRPr="00A30EE0" w:rsidRDefault="00F03AF9" w:rsidP="00D42173">
      <w:pPr>
        <w:pStyle w:val="Letterheadtext"/>
        <w:rPr>
          <w:sz w:val="20"/>
        </w:rPr>
      </w:pPr>
    </w:p>
    <w:p w14:paraId="4CDACFAF" w14:textId="77777777" w:rsidR="00F03AF9" w:rsidRDefault="00F03AF9">
      <w:r>
        <w:t>Electronic payments can be made to:</w:t>
      </w:r>
    </w:p>
    <w:p w14:paraId="015E5B53" w14:textId="77777777" w:rsidR="00F03AF9" w:rsidRDefault="00F03AF9"/>
    <w:p w14:paraId="1BE21E1A" w14:textId="77777777" w:rsidR="00F03AF9" w:rsidRDefault="00F03AF9">
      <w:pPr>
        <w:pStyle w:val="Header"/>
        <w:tabs>
          <w:tab w:val="clear" w:pos="4153"/>
          <w:tab w:val="clear" w:pos="8306"/>
        </w:tabs>
        <w:ind w:firstLine="567"/>
      </w:pPr>
      <w:r>
        <w:t>Clydesdale Bank PLC</w:t>
      </w:r>
    </w:p>
    <w:p w14:paraId="4CA97F99" w14:textId="77777777" w:rsidR="00F03AF9" w:rsidRDefault="00F03AF9">
      <w:pPr>
        <w:ind w:firstLine="567"/>
      </w:pPr>
      <w:r>
        <w:t>Newington Branch</w:t>
      </w:r>
    </w:p>
    <w:p w14:paraId="1D90DFBF" w14:textId="77777777" w:rsidR="00F03AF9" w:rsidRDefault="00F03AF9">
      <w:pPr>
        <w:ind w:firstLine="567"/>
      </w:pPr>
      <w:r>
        <w:t>29-30 Nicolson Square</w:t>
      </w:r>
    </w:p>
    <w:p w14:paraId="59E4655F" w14:textId="77777777" w:rsidR="00F03AF9" w:rsidRDefault="00F03AF9">
      <w:pPr>
        <w:ind w:firstLine="567"/>
      </w:pPr>
      <w:r>
        <w:t>Edinburgh</w:t>
      </w:r>
    </w:p>
    <w:p w14:paraId="2A11D630" w14:textId="77777777" w:rsidR="00F03AF9" w:rsidRDefault="00F03AF9">
      <w:pPr>
        <w:ind w:firstLine="567"/>
      </w:pPr>
      <w:r>
        <w:t>EH8 9BX, UK</w:t>
      </w:r>
    </w:p>
    <w:p w14:paraId="0952BFC4" w14:textId="77777777" w:rsidR="00F03AF9" w:rsidRDefault="00F03AF9">
      <w:pPr>
        <w:ind w:firstLine="567"/>
      </w:pPr>
    </w:p>
    <w:p w14:paraId="46936AE4" w14:textId="77777777" w:rsidR="00F03AF9" w:rsidRDefault="00F03AF9">
      <w:pPr>
        <w:pStyle w:val="Header"/>
        <w:tabs>
          <w:tab w:val="clear" w:pos="4153"/>
          <w:tab w:val="clear" w:pos="8306"/>
        </w:tabs>
        <w:ind w:firstLine="567"/>
      </w:pPr>
      <w:r>
        <w:t xml:space="preserve">Account no: 50505797 </w:t>
      </w:r>
    </w:p>
    <w:p w14:paraId="20787882" w14:textId="77777777" w:rsidR="00F03AF9" w:rsidRDefault="00F03AF9">
      <w:pPr>
        <w:ind w:firstLine="567"/>
      </w:pPr>
      <w:r>
        <w:t>Sort code: 82-62-34</w:t>
      </w:r>
    </w:p>
    <w:p w14:paraId="48B3D83C" w14:textId="77777777" w:rsidR="00F03AF9" w:rsidRDefault="00F03AF9">
      <w:pPr>
        <w:ind w:firstLine="567"/>
      </w:pPr>
      <w:r>
        <w:t>International swift code: CLYDGB21 234 (this is essential for international transfers)</w:t>
      </w:r>
    </w:p>
    <w:p w14:paraId="367B5ACD" w14:textId="77777777" w:rsidR="00F03AF9" w:rsidRDefault="00F03AF9">
      <w:pPr>
        <w:ind w:firstLine="567"/>
      </w:pPr>
      <w:r>
        <w:t>IBAN: GB48CLYD82623450505797</w:t>
      </w:r>
    </w:p>
    <w:p w14:paraId="35573E9E" w14:textId="77777777" w:rsidR="00F03AF9" w:rsidRDefault="00F03AF9"/>
    <w:p w14:paraId="6F0A0C90" w14:textId="77777777" w:rsidR="00F03AF9" w:rsidRDefault="00F03AF9">
      <w:r>
        <w:t>If an account holder's name and address is needed:</w:t>
      </w:r>
    </w:p>
    <w:p w14:paraId="6F90CFFE" w14:textId="77777777" w:rsidR="00F03AF9" w:rsidRDefault="00F03AF9">
      <w:pPr>
        <w:pStyle w:val="Header"/>
        <w:tabs>
          <w:tab w:val="clear" w:pos="4153"/>
          <w:tab w:val="clear" w:pos="8306"/>
        </w:tabs>
        <w:ind w:firstLine="567"/>
      </w:pPr>
    </w:p>
    <w:p w14:paraId="585842A9" w14:textId="77777777" w:rsidR="00BB4740" w:rsidRPr="00BB4740" w:rsidRDefault="00BB4740" w:rsidP="00BB4740">
      <w:pPr>
        <w:rPr>
          <w:szCs w:val="16"/>
        </w:rPr>
      </w:pPr>
      <w:r w:rsidRPr="00BB4740">
        <w:rPr>
          <w:szCs w:val="16"/>
        </w:rPr>
        <w:t xml:space="preserve">Dave </w:t>
      </w:r>
      <w:proofErr w:type="spellStart"/>
      <w:r w:rsidRPr="00BB4740">
        <w:rPr>
          <w:szCs w:val="16"/>
        </w:rPr>
        <w:t>Brodbelt</w:t>
      </w:r>
      <w:proofErr w:type="spellEnd"/>
    </w:p>
    <w:p w14:paraId="4D023565" w14:textId="77777777" w:rsidR="00BB4740" w:rsidRPr="00BB4740" w:rsidRDefault="00BB4740" w:rsidP="00BB4740">
      <w:pPr>
        <w:rPr>
          <w:szCs w:val="16"/>
        </w:rPr>
      </w:pPr>
      <w:r w:rsidRPr="00BB4740">
        <w:rPr>
          <w:szCs w:val="16"/>
        </w:rPr>
        <w:t>Royal Veterinary Co</w:t>
      </w:r>
      <w:bookmarkStart w:id="0" w:name="_GoBack"/>
      <w:bookmarkEnd w:id="0"/>
      <w:r w:rsidRPr="00BB4740">
        <w:rPr>
          <w:szCs w:val="16"/>
        </w:rPr>
        <w:t>llege</w:t>
      </w:r>
    </w:p>
    <w:p w14:paraId="68C74206" w14:textId="77777777" w:rsidR="00BB4740" w:rsidRPr="00BB4740" w:rsidRDefault="00BB4740" w:rsidP="00BB4740">
      <w:pPr>
        <w:rPr>
          <w:szCs w:val="16"/>
        </w:rPr>
      </w:pPr>
      <w:proofErr w:type="spellStart"/>
      <w:r w:rsidRPr="00BB4740">
        <w:rPr>
          <w:szCs w:val="16"/>
        </w:rPr>
        <w:t>Hawkshead</w:t>
      </w:r>
      <w:proofErr w:type="spellEnd"/>
      <w:r w:rsidRPr="00BB4740">
        <w:rPr>
          <w:szCs w:val="16"/>
        </w:rPr>
        <w:t xml:space="preserve"> Lane, </w:t>
      </w:r>
    </w:p>
    <w:p w14:paraId="3F3CD452" w14:textId="77777777" w:rsidR="00BB4740" w:rsidRPr="00BB4740" w:rsidRDefault="00BB4740" w:rsidP="00BB4740">
      <w:pPr>
        <w:rPr>
          <w:szCs w:val="16"/>
        </w:rPr>
      </w:pPr>
      <w:r w:rsidRPr="00BB4740">
        <w:rPr>
          <w:szCs w:val="16"/>
        </w:rPr>
        <w:t xml:space="preserve">North </w:t>
      </w:r>
      <w:proofErr w:type="spellStart"/>
      <w:r w:rsidRPr="00BB4740">
        <w:rPr>
          <w:szCs w:val="16"/>
        </w:rPr>
        <w:t>Mymms</w:t>
      </w:r>
      <w:proofErr w:type="spellEnd"/>
    </w:p>
    <w:p w14:paraId="549E79C9" w14:textId="1BAA1619" w:rsidR="00F03AF9" w:rsidRPr="00BB4740" w:rsidRDefault="00BB4740" w:rsidP="00BB4740">
      <w:pPr>
        <w:rPr>
          <w:snapToGrid w:val="0"/>
        </w:rPr>
      </w:pPr>
      <w:r w:rsidRPr="00BB4740">
        <w:rPr>
          <w:szCs w:val="16"/>
        </w:rPr>
        <w:t>Herts, AL9 7TA</w:t>
      </w:r>
    </w:p>
    <w:sectPr w:rsidR="00F03AF9" w:rsidRPr="00BB4740" w:rsidSect="00D42173">
      <w:footerReference w:type="default" r:id="rId6"/>
      <w:headerReference w:type="first" r:id="rId7"/>
      <w:footerReference w:type="first" r:id="rId8"/>
      <w:pgSz w:w="11901" w:h="16817" w:code="9"/>
      <w:pgMar w:top="1134" w:right="1134" w:bottom="1134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AFEA40" w14:textId="77777777" w:rsidR="00F10151" w:rsidRDefault="00F10151">
      <w:r>
        <w:separator/>
      </w:r>
    </w:p>
  </w:endnote>
  <w:endnote w:type="continuationSeparator" w:id="0">
    <w:p w14:paraId="5DE60823" w14:textId="77777777" w:rsidR="00F10151" w:rsidRDefault="00F10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2522AD" w14:textId="77777777" w:rsidR="001B2862" w:rsidRDefault="001B2862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t xml:space="preserve">Page </w:t>
    </w:r>
    <w:r w:rsidR="00260E2A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260E2A">
      <w:rPr>
        <w:rStyle w:val="PageNumber"/>
      </w:rPr>
      <w:fldChar w:fldCharType="separate"/>
    </w:r>
    <w:r w:rsidR="00DD75E4">
      <w:rPr>
        <w:rStyle w:val="PageNumber"/>
        <w:noProof/>
      </w:rPr>
      <w:t>2</w:t>
    </w:r>
    <w:r w:rsidR="00260E2A">
      <w:rPr>
        <w:rStyle w:val="PageNumber"/>
      </w:rPr>
      <w:fldChar w:fldCharType="end"/>
    </w:r>
    <w:r>
      <w:rPr>
        <w:rStyle w:val="PageNumber"/>
      </w:rPr>
      <w:t xml:space="preserve"> of </w:t>
    </w:r>
    <w:r w:rsidR="00260E2A"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 w:rsidR="00260E2A">
      <w:rPr>
        <w:rStyle w:val="PageNumber"/>
      </w:rPr>
      <w:fldChar w:fldCharType="separate"/>
    </w:r>
    <w:r w:rsidR="00DD75E4">
      <w:rPr>
        <w:rStyle w:val="PageNumber"/>
        <w:noProof/>
      </w:rPr>
      <w:t>2</w:t>
    </w:r>
    <w:r w:rsidR="00260E2A">
      <w:rPr>
        <w:rStyle w:val="PageNumber"/>
      </w:rPr>
      <w:fldChar w:fldCharType="end"/>
    </w:r>
  </w:p>
  <w:p w14:paraId="49B011ED" w14:textId="77777777" w:rsidR="001B2862" w:rsidRDefault="001B2862">
    <w:pPr>
      <w:pStyle w:val="Footer"/>
      <w:jc w:val="cen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FE8884" w14:textId="77777777" w:rsidR="001B2862" w:rsidRDefault="00260E2A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B286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4740">
      <w:rPr>
        <w:rStyle w:val="PageNumber"/>
        <w:noProof/>
      </w:rPr>
      <w:t>1</w:t>
    </w:r>
    <w:r>
      <w:rPr>
        <w:rStyle w:val="PageNumber"/>
      </w:rPr>
      <w:fldChar w:fldCharType="end"/>
    </w:r>
  </w:p>
  <w:p w14:paraId="0AC7FFE8" w14:textId="77777777" w:rsidR="001B2862" w:rsidRPr="00D5079F" w:rsidRDefault="001B2862" w:rsidP="00D5079F">
    <w:pPr>
      <w:pStyle w:val="Footer"/>
      <w:jc w:val="center"/>
      <w:rPr>
        <w:rStyle w:val="PageNumber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06B8B1" w14:textId="77777777" w:rsidR="00F10151" w:rsidRDefault="00F10151">
      <w:r>
        <w:separator/>
      </w:r>
    </w:p>
  </w:footnote>
  <w:footnote w:type="continuationSeparator" w:id="0">
    <w:p w14:paraId="3265A9C6" w14:textId="77777777" w:rsidR="00F10151" w:rsidRDefault="00F1015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06" w:type="dxa"/>
      <w:jc w:val="center"/>
      <w:tblLayout w:type="fixed"/>
      <w:tblLook w:val="0000" w:firstRow="0" w:lastRow="0" w:firstColumn="0" w:lastColumn="0" w:noHBand="0" w:noVBand="0"/>
    </w:tblPr>
    <w:tblGrid>
      <w:gridCol w:w="3402"/>
      <w:gridCol w:w="288"/>
      <w:gridCol w:w="3114"/>
      <w:gridCol w:w="3402"/>
    </w:tblGrid>
    <w:tr w:rsidR="00DD75E4" w14:paraId="3B7E5770" w14:textId="77777777" w:rsidTr="00BC6C3E">
      <w:trPr>
        <w:cantSplit/>
        <w:jc w:val="center"/>
      </w:trPr>
      <w:tc>
        <w:tcPr>
          <w:tcW w:w="10206" w:type="dxa"/>
          <w:gridSpan w:val="4"/>
        </w:tcPr>
        <w:p w14:paraId="3060AA9A" w14:textId="77777777" w:rsidR="00DD75E4" w:rsidRDefault="00DD75E4" w:rsidP="00BC6C3E">
          <w:pPr>
            <w:pStyle w:val="LetterheadTitle"/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62848" behindDoc="0" locked="0" layoutInCell="0" allowOverlap="1" wp14:anchorId="36B3A9CD" wp14:editId="2585EDB9">
                <wp:simplePos x="0" y="0"/>
                <wp:positionH relativeFrom="column">
                  <wp:posOffset>-185420</wp:posOffset>
                </wp:positionH>
                <wp:positionV relativeFrom="paragraph">
                  <wp:posOffset>1270</wp:posOffset>
                </wp:positionV>
                <wp:extent cx="731520" cy="549910"/>
                <wp:effectExtent l="0" t="0" r="5080" b="8890"/>
                <wp:wrapNone/>
                <wp:docPr id="4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t>SOCIETY FOR VETERINARY EPIDEMIOLOGY</w:t>
          </w:r>
        </w:p>
        <w:p w14:paraId="077DA719" w14:textId="77777777" w:rsidR="00DD75E4" w:rsidRDefault="00DD75E4" w:rsidP="00BC6C3E">
          <w:pPr>
            <w:pStyle w:val="LetterheadTitle"/>
          </w:pPr>
          <w:r>
            <w:t>AND PREVENTIVE MEDICINE</w:t>
          </w:r>
        </w:p>
        <w:p w14:paraId="7A8029B1" w14:textId="77777777" w:rsidR="00DD75E4" w:rsidRDefault="00F10151" w:rsidP="00BC6C3E">
          <w:pPr>
            <w:pStyle w:val="Letterheadtext"/>
            <w:jc w:val="center"/>
            <w:rPr>
              <w:sz w:val="18"/>
            </w:rPr>
          </w:pPr>
          <w:hyperlink r:id="rId2" w:history="1">
            <w:r w:rsidR="00DD75E4" w:rsidRPr="00437485">
              <w:rPr>
                <w:rStyle w:val="Hyperlink"/>
                <w:sz w:val="18"/>
              </w:rPr>
              <w:t>http://www.svepm.org.uk</w:t>
            </w:r>
          </w:hyperlink>
        </w:p>
        <w:p w14:paraId="21CC73AC" w14:textId="77777777" w:rsidR="00DD75E4" w:rsidRPr="00437485" w:rsidRDefault="00DD75E4" w:rsidP="00BC6C3E"/>
      </w:tc>
    </w:tr>
    <w:tr w:rsidR="00DD75E4" w14:paraId="0A2EB574" w14:textId="77777777" w:rsidTr="00BC6C3E">
      <w:trPr>
        <w:cantSplit/>
        <w:trHeight w:val="1121"/>
        <w:jc w:val="center"/>
      </w:trPr>
      <w:tc>
        <w:tcPr>
          <w:tcW w:w="3690" w:type="dxa"/>
          <w:gridSpan w:val="2"/>
        </w:tcPr>
        <w:p w14:paraId="78ED483D" w14:textId="77777777" w:rsidR="00DD75E4" w:rsidRPr="00A02C21" w:rsidRDefault="00DD75E4" w:rsidP="00BC6C3E">
          <w:pPr>
            <w:pStyle w:val="Letterheadtext"/>
            <w:rPr>
              <w:rFonts w:cs="Arial"/>
              <w:i/>
              <w:sz w:val="18"/>
            </w:rPr>
          </w:pPr>
          <w:r w:rsidRPr="00A02C21">
            <w:rPr>
              <w:rFonts w:cs="Arial"/>
              <w:i/>
              <w:sz w:val="18"/>
            </w:rPr>
            <w:t>Honorary Treasurer:</w:t>
          </w:r>
        </w:p>
        <w:p w14:paraId="41F94339" w14:textId="77777777" w:rsidR="000A1108" w:rsidRPr="006A49E5" w:rsidRDefault="000A1108" w:rsidP="000A1108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 xml:space="preserve">Dave </w:t>
          </w:r>
          <w:proofErr w:type="spellStart"/>
          <w:r w:rsidRPr="006A49E5">
            <w:rPr>
              <w:sz w:val="16"/>
              <w:szCs w:val="16"/>
            </w:rPr>
            <w:t>Brodbelt</w:t>
          </w:r>
          <w:proofErr w:type="spellEnd"/>
        </w:p>
        <w:p w14:paraId="1294AD50" w14:textId="77777777" w:rsidR="000A1108" w:rsidRPr="006A49E5" w:rsidRDefault="000A1108" w:rsidP="000A1108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>Royal Veterinary College</w:t>
          </w:r>
        </w:p>
        <w:p w14:paraId="6CC9941A" w14:textId="77777777" w:rsidR="000A1108" w:rsidRDefault="000A1108" w:rsidP="000A1108">
          <w:pPr>
            <w:rPr>
              <w:sz w:val="16"/>
              <w:szCs w:val="16"/>
            </w:rPr>
          </w:pPr>
          <w:proofErr w:type="spellStart"/>
          <w:r w:rsidRPr="006A49E5">
            <w:rPr>
              <w:sz w:val="16"/>
              <w:szCs w:val="16"/>
            </w:rPr>
            <w:t>Hawkshead</w:t>
          </w:r>
          <w:proofErr w:type="spellEnd"/>
          <w:r w:rsidRPr="006A49E5">
            <w:rPr>
              <w:sz w:val="16"/>
              <w:szCs w:val="16"/>
            </w:rPr>
            <w:t xml:space="preserve"> Lane, </w:t>
          </w:r>
        </w:p>
        <w:p w14:paraId="0C439293" w14:textId="77777777" w:rsidR="000A1108" w:rsidRPr="006A49E5" w:rsidRDefault="000A1108" w:rsidP="000A1108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 xml:space="preserve">North </w:t>
          </w:r>
          <w:proofErr w:type="spellStart"/>
          <w:r w:rsidRPr="006A49E5">
            <w:rPr>
              <w:sz w:val="16"/>
              <w:szCs w:val="16"/>
            </w:rPr>
            <w:t>Mymms</w:t>
          </w:r>
          <w:proofErr w:type="spellEnd"/>
        </w:p>
        <w:p w14:paraId="175ABEE3" w14:textId="77777777" w:rsidR="00DD75E4" w:rsidRPr="000A1108" w:rsidRDefault="000A1108" w:rsidP="00BC6C3E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>Herts, AL9 7TA</w:t>
          </w:r>
          <w:r>
            <w:rPr>
              <w:sz w:val="16"/>
              <w:szCs w:val="16"/>
            </w:rPr>
            <w:t>, UK</w:t>
          </w:r>
        </w:p>
      </w:tc>
      <w:tc>
        <w:tcPr>
          <w:tcW w:w="3114" w:type="dxa"/>
        </w:tcPr>
        <w:p w14:paraId="0F59C7C2" w14:textId="77777777" w:rsidR="00DD75E4" w:rsidRDefault="00DD75E4" w:rsidP="00BC6C3E">
          <w:pPr>
            <w:pStyle w:val="Letterheadtext"/>
            <w:rPr>
              <w:rFonts w:cs="Arial"/>
              <w:i/>
              <w:sz w:val="18"/>
              <w:szCs w:val="16"/>
            </w:rPr>
          </w:pPr>
          <w:r>
            <w:rPr>
              <w:rFonts w:cs="Arial"/>
              <w:i/>
              <w:sz w:val="18"/>
              <w:szCs w:val="16"/>
            </w:rPr>
            <w:t xml:space="preserve"> </w:t>
          </w:r>
        </w:p>
        <w:p w14:paraId="02512749" w14:textId="77777777" w:rsidR="00DD75E4" w:rsidRDefault="00DD75E4" w:rsidP="00BC6C3E"/>
        <w:p w14:paraId="7E5CCBC5" w14:textId="77777777" w:rsidR="00DD75E4" w:rsidRDefault="00DD75E4" w:rsidP="00BC6C3E"/>
        <w:p w14:paraId="490243DF" w14:textId="77777777" w:rsidR="000A1108" w:rsidRPr="00D003EC" w:rsidRDefault="000A1108" w:rsidP="000A1108">
          <w:pPr>
            <w:rPr>
              <w:sz w:val="16"/>
              <w:szCs w:val="16"/>
              <w:lang w:eastAsia="en-GB"/>
            </w:rPr>
          </w:pPr>
          <w:r>
            <w:rPr>
              <w:rFonts w:cs="Arial"/>
              <w:sz w:val="16"/>
              <w:szCs w:val="16"/>
            </w:rPr>
            <w:t xml:space="preserve">Tel:       </w:t>
          </w:r>
          <w:r w:rsidRPr="000B6429">
            <w:rPr>
              <w:rFonts w:cs="Arial"/>
              <w:snapToGrid w:val="0"/>
              <w:sz w:val="16"/>
              <w:szCs w:val="16"/>
            </w:rPr>
            <w:t xml:space="preserve">+44 </w:t>
          </w:r>
          <w:r w:rsidRPr="000B6429">
            <w:rPr>
              <w:color w:val="000000"/>
              <w:sz w:val="16"/>
              <w:szCs w:val="16"/>
              <w:lang w:eastAsia="en-GB"/>
            </w:rPr>
            <w:t>1707 667155</w:t>
          </w:r>
        </w:p>
        <w:p w14:paraId="76F2A3CA" w14:textId="77777777" w:rsidR="00DD75E4" w:rsidRPr="00456C8E" w:rsidRDefault="00DD75E4" w:rsidP="00DD75E4">
          <w:pPr>
            <w:pStyle w:val="Letterheadtext"/>
            <w:tabs>
              <w:tab w:val="left" w:pos="567"/>
            </w:tabs>
            <w:rPr>
              <w:rFonts w:cs="Arial"/>
              <w:szCs w:val="16"/>
            </w:rPr>
          </w:pPr>
          <w:r w:rsidRPr="00A02C21">
            <w:rPr>
              <w:rFonts w:cs="Arial"/>
              <w:szCs w:val="16"/>
            </w:rPr>
            <w:t>E-mail:</w:t>
          </w:r>
          <w:r w:rsidRPr="00A02C21">
            <w:rPr>
              <w:rFonts w:cs="Arial"/>
              <w:szCs w:val="16"/>
            </w:rPr>
            <w:tab/>
          </w:r>
          <w:hyperlink r:id="rId3" w:history="1">
            <w:r w:rsidRPr="001C1CE3">
              <w:rPr>
                <w:rStyle w:val="Hyperlink"/>
              </w:rPr>
              <w:t>treasurer@svepm.org.uk</w:t>
            </w:r>
          </w:hyperlink>
          <w:r>
            <w:t xml:space="preserve"> </w:t>
          </w:r>
        </w:p>
      </w:tc>
      <w:tc>
        <w:tcPr>
          <w:tcW w:w="3402" w:type="dxa"/>
        </w:tcPr>
        <w:p w14:paraId="55827E28" w14:textId="77777777" w:rsidR="00DD75E4" w:rsidRDefault="00DD75E4" w:rsidP="00BC6C3E">
          <w:pPr>
            <w:pStyle w:val="Letterheadtext"/>
          </w:pPr>
          <w:r>
            <w:rPr>
              <w:rFonts w:cs="Arial"/>
              <w:i/>
              <w:sz w:val="18"/>
            </w:rPr>
            <w:t xml:space="preserve"> </w:t>
          </w:r>
        </w:p>
      </w:tc>
    </w:tr>
    <w:tr w:rsidR="00DD75E4" w14:paraId="0EFEF0E9" w14:textId="77777777" w:rsidTr="00DD75E4">
      <w:trPr>
        <w:cantSplit/>
        <w:trHeight w:val="110"/>
        <w:jc w:val="center"/>
      </w:trPr>
      <w:tc>
        <w:tcPr>
          <w:tcW w:w="3402" w:type="dxa"/>
          <w:tcBorders>
            <w:bottom w:val="single" w:sz="18" w:space="0" w:color="auto"/>
          </w:tcBorders>
        </w:tcPr>
        <w:p w14:paraId="3CF3CC5A" w14:textId="77777777" w:rsidR="00DD75E4" w:rsidRDefault="00DD75E4" w:rsidP="00BC6C3E">
          <w:pPr>
            <w:tabs>
              <w:tab w:val="left" w:pos="567"/>
            </w:tabs>
            <w:rPr>
              <w:snapToGrid w:val="0"/>
              <w:sz w:val="16"/>
            </w:rPr>
          </w:pPr>
          <w:r>
            <w:rPr>
              <w:snapToGrid w:val="0"/>
              <w:sz w:val="16"/>
            </w:rPr>
            <w:t xml:space="preserve"> </w:t>
          </w:r>
        </w:p>
      </w:tc>
      <w:tc>
        <w:tcPr>
          <w:tcW w:w="3402" w:type="dxa"/>
          <w:gridSpan w:val="2"/>
          <w:tcBorders>
            <w:bottom w:val="single" w:sz="18" w:space="0" w:color="auto"/>
          </w:tcBorders>
        </w:tcPr>
        <w:p w14:paraId="6FF36EC9" w14:textId="77777777" w:rsidR="00DD75E4" w:rsidRDefault="00DD75E4" w:rsidP="00BC6C3E">
          <w:pPr>
            <w:pStyle w:val="Letterheadtext"/>
            <w:tabs>
              <w:tab w:val="left" w:pos="567"/>
            </w:tabs>
            <w:rPr>
              <w:snapToGrid w:val="0"/>
            </w:rPr>
          </w:pPr>
          <w:r>
            <w:rPr>
              <w:rFonts w:cs="Arial"/>
              <w:snapToGrid w:val="0"/>
            </w:rPr>
            <w:t xml:space="preserve"> </w:t>
          </w:r>
          <w:r>
            <w:t xml:space="preserve"> </w:t>
          </w:r>
        </w:p>
      </w:tc>
      <w:tc>
        <w:tcPr>
          <w:tcW w:w="3402" w:type="dxa"/>
          <w:tcBorders>
            <w:bottom w:val="single" w:sz="18" w:space="0" w:color="auto"/>
          </w:tcBorders>
        </w:tcPr>
        <w:p w14:paraId="68EE09E8" w14:textId="77777777" w:rsidR="00DD75E4" w:rsidRPr="00DA0919" w:rsidRDefault="00DD75E4" w:rsidP="00DD75E4">
          <w:pPr>
            <w:pStyle w:val="Letterheadtext"/>
            <w:tabs>
              <w:tab w:val="left" w:pos="567"/>
            </w:tabs>
          </w:pPr>
        </w:p>
      </w:tc>
    </w:tr>
  </w:tbl>
  <w:p w14:paraId="656CD623" w14:textId="77777777" w:rsidR="001B2862" w:rsidRPr="00D42173" w:rsidRDefault="001B2862" w:rsidP="00D421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5E4"/>
    <w:rsid w:val="000A1108"/>
    <w:rsid w:val="000D5647"/>
    <w:rsid w:val="001234E0"/>
    <w:rsid w:val="001B2862"/>
    <w:rsid w:val="001E3607"/>
    <w:rsid w:val="00233425"/>
    <w:rsid w:val="00260E2A"/>
    <w:rsid w:val="00271EAD"/>
    <w:rsid w:val="003879D3"/>
    <w:rsid w:val="003E0E15"/>
    <w:rsid w:val="004413C7"/>
    <w:rsid w:val="004436A0"/>
    <w:rsid w:val="004D2140"/>
    <w:rsid w:val="006874D2"/>
    <w:rsid w:val="006917EA"/>
    <w:rsid w:val="00744C88"/>
    <w:rsid w:val="00771AA7"/>
    <w:rsid w:val="008656FD"/>
    <w:rsid w:val="00A30EE0"/>
    <w:rsid w:val="00A40297"/>
    <w:rsid w:val="00A73833"/>
    <w:rsid w:val="00B03A53"/>
    <w:rsid w:val="00B12DE3"/>
    <w:rsid w:val="00B4050B"/>
    <w:rsid w:val="00B93100"/>
    <w:rsid w:val="00BB4740"/>
    <w:rsid w:val="00BC4C17"/>
    <w:rsid w:val="00BF387A"/>
    <w:rsid w:val="00CA4958"/>
    <w:rsid w:val="00CF63B0"/>
    <w:rsid w:val="00D42173"/>
    <w:rsid w:val="00D5079F"/>
    <w:rsid w:val="00D5141A"/>
    <w:rsid w:val="00DA4022"/>
    <w:rsid w:val="00DD75E4"/>
    <w:rsid w:val="00F03AF9"/>
    <w:rsid w:val="00F10151"/>
    <w:rsid w:val="00FA290D"/>
    <w:rsid w:val="00FF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14D8A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4413C7"/>
    <w:rPr>
      <w:rFonts w:ascii="Arial" w:hAnsi="Arial"/>
      <w:lang w:val="en-GB"/>
    </w:rPr>
  </w:style>
  <w:style w:type="paragraph" w:styleId="Heading1">
    <w:name w:val="heading 1"/>
    <w:basedOn w:val="Normal"/>
    <w:next w:val="Normal"/>
    <w:qFormat/>
    <w:rsid w:val="001234E0"/>
    <w:pPr>
      <w:keepNext/>
      <w:jc w:val="center"/>
      <w:outlineLvl w:val="0"/>
    </w:pPr>
    <w:rPr>
      <w:rFonts w:cs="Arial"/>
      <w:b/>
      <w:bCs/>
      <w:sz w:val="22"/>
    </w:rPr>
  </w:style>
  <w:style w:type="paragraph" w:styleId="Heading3">
    <w:name w:val="heading 3"/>
    <w:basedOn w:val="Normal"/>
    <w:next w:val="Normal"/>
    <w:qFormat/>
    <w:rsid w:val="001234E0"/>
    <w:pPr>
      <w:keepNext/>
      <w:jc w:val="righ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234E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rsid w:val="001234E0"/>
    <w:pPr>
      <w:tabs>
        <w:tab w:val="center" w:pos="4153"/>
        <w:tab w:val="right" w:pos="8306"/>
      </w:tabs>
    </w:pPr>
  </w:style>
  <w:style w:type="paragraph" w:customStyle="1" w:styleId="wfxRecipient">
    <w:name w:val="wfxRecipient"/>
    <w:basedOn w:val="Normal"/>
    <w:rsid w:val="001234E0"/>
    <w:rPr>
      <w:sz w:val="22"/>
    </w:rPr>
  </w:style>
  <w:style w:type="character" w:styleId="Hyperlink">
    <w:name w:val="Hyperlink"/>
    <w:basedOn w:val="DefaultParagraphFont"/>
    <w:rsid w:val="001234E0"/>
    <w:rPr>
      <w:color w:val="0000FF"/>
      <w:u w:val="single"/>
    </w:rPr>
  </w:style>
  <w:style w:type="paragraph" w:customStyle="1" w:styleId="LetterheadTitle">
    <w:name w:val="Letterhead Title"/>
    <w:basedOn w:val="Normal"/>
    <w:next w:val="Normal"/>
    <w:rsid w:val="001234E0"/>
    <w:pPr>
      <w:jc w:val="center"/>
    </w:pPr>
    <w:rPr>
      <w:b/>
      <w:sz w:val="24"/>
    </w:rPr>
  </w:style>
  <w:style w:type="paragraph" w:customStyle="1" w:styleId="Letterheadtext">
    <w:name w:val="Letterhead text"/>
    <w:basedOn w:val="Normal"/>
    <w:next w:val="Normal"/>
    <w:rsid w:val="001234E0"/>
    <w:rPr>
      <w:sz w:val="16"/>
    </w:rPr>
  </w:style>
  <w:style w:type="paragraph" w:customStyle="1" w:styleId="wfxFaxNum">
    <w:name w:val="wfxFaxNum"/>
    <w:basedOn w:val="Normal"/>
    <w:rsid w:val="001234E0"/>
    <w:rPr>
      <w:sz w:val="22"/>
    </w:rPr>
  </w:style>
  <w:style w:type="character" w:styleId="FollowedHyperlink">
    <w:name w:val="FollowedHyperlink"/>
    <w:basedOn w:val="DefaultParagraphFont"/>
    <w:rsid w:val="001234E0"/>
    <w:rPr>
      <w:color w:val="800080"/>
      <w:u w:val="single"/>
    </w:rPr>
  </w:style>
  <w:style w:type="character" w:styleId="PageNumber">
    <w:name w:val="page number"/>
    <w:basedOn w:val="DefaultParagraphFont"/>
    <w:rsid w:val="001234E0"/>
    <w:rPr>
      <w:rFonts w:ascii="Arial" w:hAnsi="Arial"/>
    </w:rPr>
  </w:style>
  <w:style w:type="paragraph" w:customStyle="1" w:styleId="wfxSubject">
    <w:name w:val="wfxSubject"/>
    <w:basedOn w:val="Normal"/>
    <w:rsid w:val="004436A0"/>
    <w:rPr>
      <w:sz w:val="22"/>
    </w:rPr>
  </w:style>
  <w:style w:type="character" w:customStyle="1" w:styleId="FooterChar">
    <w:name w:val="Footer Char"/>
    <w:basedOn w:val="DefaultParagraphFont"/>
    <w:link w:val="Footer"/>
    <w:rsid w:val="004413C7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header" Target="head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Relationship Id="rId2" Type="http://schemas.openxmlformats.org/officeDocument/2006/relationships/hyperlink" Target="http://www.svepm.org.uk" TargetMode="External"/><Relationship Id="rId3" Type="http://schemas.openxmlformats.org/officeDocument/2006/relationships/hyperlink" Target="mailto:treasurer@svepm.org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obertchristley:Dropbox:4.Ext:SVEPM:secretary:SVEPM%20SECRETARY:STATIONARY:2016:SVEPM%20Invoice%202015-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HD:Users:robertchristley:Dropbox:4.Ext:SVEPM:secretary:SVEPM SECRETARY:STATIONARY:2016:SVEPM Invoice 2015-2016.dotx</Template>
  <TotalTime>2</TotalTime>
  <Pages>1</Pages>
  <Words>98</Words>
  <Characters>559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</vt:lpstr>
    </vt:vector>
  </TitlesOfParts>
  <Company>Gaborone, Botswana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</dc:title>
  <dc:creator>Robert Christley</dc:creator>
  <cp:lastModifiedBy>Robert Christley</cp:lastModifiedBy>
  <cp:revision>4</cp:revision>
  <cp:lastPrinted>2004-04-05T11:02:00Z</cp:lastPrinted>
  <dcterms:created xsi:type="dcterms:W3CDTF">2016-04-09T15:44:00Z</dcterms:created>
  <dcterms:modified xsi:type="dcterms:W3CDTF">2017-04-26T16:04:00Z</dcterms:modified>
</cp:coreProperties>
</file>