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02FAC" w14:textId="77777777" w:rsidR="00880CC6" w:rsidRDefault="004D48D8" w:rsidP="00B70795">
      <w:pPr>
        <w:ind w:left="-284" w:right="-88"/>
        <w:jc w:val="both"/>
        <w:rPr>
          <w:rFonts w:ascii="Bookman Old Style" w:hAnsi="Bookman Old Style"/>
          <w:color w:val="003E7E"/>
          <w:sz w:val="48"/>
          <w:szCs w:val="48"/>
        </w:rPr>
      </w:pPr>
      <w:r w:rsidRPr="00416DF9">
        <w:rPr>
          <w:rFonts w:ascii="Bookman Old Style" w:hAnsi="Bookman Old Style"/>
          <w:color w:val="003E7E"/>
          <w:sz w:val="48"/>
          <w:szCs w:val="48"/>
        </w:rPr>
        <w:t>S</w:t>
      </w:r>
      <w:r w:rsidR="00AF6032" w:rsidRPr="00416DF9">
        <w:rPr>
          <w:rFonts w:ascii="Bookman Old Style" w:hAnsi="Bookman Old Style"/>
          <w:color w:val="003E7E"/>
          <w:sz w:val="48"/>
          <w:szCs w:val="48"/>
        </w:rPr>
        <w:t>ociety for Veterinary Epidemiology and Preventive Medicine</w:t>
      </w:r>
    </w:p>
    <w:p w14:paraId="2581ACE2" w14:textId="77777777" w:rsidR="00B70795" w:rsidRDefault="00B70795" w:rsidP="00853C45">
      <w:pPr>
        <w:ind w:left="-284" w:right="-88"/>
        <w:rPr>
          <w:rFonts w:ascii="Bookman Old Style" w:hAnsi="Bookman Old Style"/>
          <w:color w:val="003E7E"/>
          <w:sz w:val="72"/>
          <w:szCs w:val="72"/>
        </w:rPr>
      </w:pPr>
    </w:p>
    <w:p w14:paraId="7AD213F1" w14:textId="77777777" w:rsidR="00853C45" w:rsidRPr="002E5CE8" w:rsidRDefault="002E5CE8" w:rsidP="00853C45">
      <w:pPr>
        <w:ind w:left="-284" w:right="-88"/>
        <w:rPr>
          <w:rFonts w:ascii="Verdana" w:hAnsi="Verdana"/>
          <w:color w:val="595959" w:themeColor="text1" w:themeTint="A6"/>
          <w:sz w:val="40"/>
          <w:szCs w:val="40"/>
        </w:rPr>
      </w:pPr>
      <w:r w:rsidRPr="002E5CE8">
        <w:rPr>
          <w:rFonts w:ascii="Bookman Old Style" w:hAnsi="Bookman Old Style"/>
          <w:color w:val="003E7E"/>
          <w:sz w:val="40"/>
          <w:szCs w:val="40"/>
        </w:rPr>
        <w:t>This certificate is to confirm that</w:t>
      </w:r>
    </w:p>
    <w:p w14:paraId="68540D71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7B94A2DB" w14:textId="77777777" w:rsidR="00A065B4" w:rsidRPr="00A065B4" w:rsidRDefault="00943439" w:rsidP="00853C45">
      <w:pPr>
        <w:ind w:left="-284" w:right="-88"/>
        <w:rPr>
          <w:rFonts w:ascii="Goudy Old Style" w:hAnsi="Goudy Old Style"/>
          <w:b/>
          <w:i/>
          <w:color w:val="0D0D0D" w:themeColor="text1" w:themeTint="F2"/>
          <w:sz w:val="20"/>
        </w:rPr>
      </w:pPr>
      <w:r w:rsidRPr="00943439">
        <w:rPr>
          <w:rFonts w:ascii="Goudy Old Style" w:hAnsi="Goudy Old Style"/>
          <w:b/>
          <w:i/>
          <w:color w:val="0D0D0D" w:themeColor="text1" w:themeTint="F2"/>
          <w:sz w:val="72"/>
          <w:szCs w:val="72"/>
          <w:highlight w:val="yellow"/>
        </w:rPr>
        <w:t>NAME</w:t>
      </w:r>
    </w:p>
    <w:p w14:paraId="1038A09A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6775DCEE" w14:textId="77777777" w:rsidR="00853C45" w:rsidRDefault="000F0B79" w:rsidP="00853C45">
      <w:pPr>
        <w:ind w:left="-284" w:right="-88"/>
        <w:rPr>
          <w:rFonts w:ascii="Bookman Old Style" w:hAnsi="Bookman Old Style"/>
          <w:color w:val="003E7E"/>
          <w:sz w:val="40"/>
          <w:szCs w:val="40"/>
        </w:rPr>
      </w:pPr>
      <w:r w:rsidRPr="002E5CE8">
        <w:rPr>
          <w:rFonts w:ascii="Bookman Old Style" w:hAnsi="Bookman Old Style"/>
          <w:color w:val="003E7E"/>
          <w:sz w:val="40"/>
          <w:szCs w:val="40"/>
        </w:rPr>
        <w:t>Attended</w:t>
      </w:r>
      <w:r w:rsidR="002E5CE8" w:rsidRPr="002E5CE8">
        <w:rPr>
          <w:rFonts w:ascii="Bookman Old Style" w:hAnsi="Bookman Old Style"/>
          <w:color w:val="003E7E"/>
          <w:sz w:val="40"/>
          <w:szCs w:val="40"/>
        </w:rPr>
        <w:t xml:space="preserve"> the workshop</w:t>
      </w:r>
    </w:p>
    <w:p w14:paraId="2FA97E03" w14:textId="77777777" w:rsidR="00A065B4" w:rsidRPr="00A065B4" w:rsidRDefault="00A065B4" w:rsidP="00853C45">
      <w:pPr>
        <w:ind w:left="-284" w:right="-88"/>
        <w:rPr>
          <w:rFonts w:ascii="Bookman Old Style" w:hAnsi="Bookman Old Style"/>
          <w:color w:val="003E7E"/>
          <w:sz w:val="20"/>
        </w:rPr>
      </w:pPr>
    </w:p>
    <w:p w14:paraId="145413FB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788F4452" w14:textId="77777777" w:rsidR="00710381" w:rsidRDefault="002E5CE8" w:rsidP="00853C45">
      <w:pPr>
        <w:ind w:left="-284" w:right="-88"/>
        <w:rPr>
          <w:rFonts w:ascii="Goudy Old Style" w:hAnsi="Goudy Old Style"/>
          <w:i/>
          <w:sz w:val="64"/>
          <w:szCs w:val="64"/>
          <w:lang w:val="en-GB"/>
        </w:rPr>
      </w:pPr>
      <w:r w:rsidRPr="00A065B4">
        <w:rPr>
          <w:rFonts w:ascii="Goudy Old Style" w:hAnsi="Goudy Old Style"/>
          <w:i/>
          <w:sz w:val="64"/>
          <w:szCs w:val="64"/>
          <w:lang w:val="en-GB"/>
        </w:rPr>
        <w:t>“</w:t>
      </w:r>
      <w:r w:rsidRPr="00943439">
        <w:rPr>
          <w:rFonts w:ascii="Goudy Old Style" w:hAnsi="Goudy Old Style"/>
          <w:i/>
          <w:sz w:val="64"/>
          <w:szCs w:val="64"/>
          <w:highlight w:val="yellow"/>
          <w:lang w:val="en-GB"/>
        </w:rPr>
        <w:t>Teaching epidemiology to the uninitiated: how do we excite and inspire our audience?”</w:t>
      </w:r>
    </w:p>
    <w:p w14:paraId="2B3CEA36" w14:textId="77777777" w:rsidR="00A065B4" w:rsidRPr="00A065B4" w:rsidRDefault="00A065B4" w:rsidP="00853C45">
      <w:pPr>
        <w:ind w:left="-284" w:right="-88"/>
        <w:rPr>
          <w:rFonts w:ascii="Goudy Old Style" w:hAnsi="Goudy Old Style"/>
          <w:i/>
          <w:sz w:val="20"/>
          <w:lang w:val="en-GB"/>
        </w:rPr>
      </w:pPr>
    </w:p>
    <w:p w14:paraId="5AF1ED29" w14:textId="77777777" w:rsidR="00853C45" w:rsidRDefault="00853C45" w:rsidP="00853C45">
      <w:pPr>
        <w:ind w:left="-284" w:right="-88"/>
        <w:rPr>
          <w:rFonts w:ascii="Verdana" w:hAnsi="Verdana"/>
          <w:caps/>
          <w:color w:val="595959" w:themeColor="text1" w:themeTint="A6"/>
        </w:rPr>
      </w:pPr>
    </w:p>
    <w:p w14:paraId="0E242C0B" w14:textId="77777777" w:rsidR="00384E26" w:rsidRDefault="000F0B79" w:rsidP="00853C45">
      <w:pPr>
        <w:ind w:left="-284" w:right="-88"/>
        <w:rPr>
          <w:rFonts w:ascii="Bookman Old Style" w:hAnsi="Bookman Old Style"/>
          <w:color w:val="003E7E"/>
          <w:sz w:val="40"/>
          <w:szCs w:val="40"/>
        </w:rPr>
      </w:pPr>
      <w:r>
        <w:rPr>
          <w:rFonts w:ascii="Bookman Old Style" w:hAnsi="Bookman Old Style"/>
          <w:color w:val="003E7E"/>
          <w:sz w:val="40"/>
          <w:szCs w:val="40"/>
        </w:rPr>
        <w:t>Given</w:t>
      </w:r>
      <w:r w:rsidR="002E5CE8">
        <w:rPr>
          <w:rFonts w:ascii="Bookman Old Style" w:hAnsi="Bookman Old Style"/>
          <w:color w:val="003E7E"/>
          <w:sz w:val="40"/>
          <w:szCs w:val="40"/>
        </w:rPr>
        <w:t xml:space="preserve"> by </w:t>
      </w:r>
      <w:r w:rsidR="002E5CE8" w:rsidRPr="00943439">
        <w:rPr>
          <w:rFonts w:ascii="Bookman Old Style" w:hAnsi="Bookman Old Style"/>
          <w:color w:val="003E7E"/>
          <w:sz w:val="40"/>
          <w:szCs w:val="40"/>
          <w:highlight w:val="yellow"/>
        </w:rPr>
        <w:t>K. Marie McIntyre &amp; Peter Cripps</w:t>
      </w:r>
      <w:r w:rsidR="002E5CE8">
        <w:rPr>
          <w:rFonts w:ascii="Bookman Old Style" w:hAnsi="Bookman Old Style"/>
          <w:color w:val="003E7E"/>
          <w:sz w:val="40"/>
          <w:szCs w:val="40"/>
        </w:rPr>
        <w:t xml:space="preserve"> </w:t>
      </w:r>
      <w:r w:rsidR="002E5CE8" w:rsidRPr="002E5CE8">
        <w:rPr>
          <w:rFonts w:ascii="Bookman Old Style" w:hAnsi="Bookman Old Style"/>
          <w:color w:val="003E7E"/>
          <w:sz w:val="40"/>
          <w:szCs w:val="40"/>
        </w:rPr>
        <w:t>at the</w:t>
      </w:r>
    </w:p>
    <w:p w14:paraId="1CBA55ED" w14:textId="77777777" w:rsidR="00A065B4" w:rsidRPr="00A065B4" w:rsidRDefault="00A065B4" w:rsidP="00853C45">
      <w:pPr>
        <w:ind w:left="-284" w:right="-88"/>
        <w:rPr>
          <w:rFonts w:ascii="Bookman Old Style" w:hAnsi="Bookman Old Style"/>
          <w:caps/>
          <w:color w:val="003E7E"/>
          <w:sz w:val="20"/>
        </w:rPr>
      </w:pPr>
    </w:p>
    <w:p w14:paraId="337F13DB" w14:textId="77777777" w:rsidR="00384E26" w:rsidRPr="00384E26" w:rsidRDefault="00384E26" w:rsidP="00853C45">
      <w:pPr>
        <w:ind w:left="-284" w:right="-88"/>
        <w:rPr>
          <w:rFonts w:ascii="Goudy Old Style" w:hAnsi="Goudy Old Style"/>
          <w:i/>
          <w:caps/>
          <w:sz w:val="28"/>
          <w:szCs w:val="28"/>
        </w:rPr>
      </w:pPr>
    </w:p>
    <w:p w14:paraId="2D297939" w14:textId="77777777" w:rsidR="00853C45" w:rsidRPr="00AF6032" w:rsidRDefault="00A065B4" w:rsidP="00853C45">
      <w:pPr>
        <w:ind w:left="-284" w:right="-88"/>
        <w:rPr>
          <w:sz w:val="48"/>
          <w:szCs w:val="48"/>
        </w:rPr>
      </w:pPr>
      <w:r w:rsidRPr="00943439">
        <w:rPr>
          <w:rFonts w:ascii="Goudy Old Style" w:hAnsi="Goudy Old Style"/>
          <w:i/>
          <w:noProof/>
          <w:sz w:val="52"/>
          <w:szCs w:val="52"/>
          <w:highlight w:val="yellow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66F3B39C" wp14:editId="2E3E4A81">
                <wp:simplePos x="0" y="0"/>
                <wp:positionH relativeFrom="margin">
                  <wp:align>center</wp:align>
                </wp:positionH>
                <wp:positionV relativeFrom="paragraph">
                  <wp:posOffset>1119505</wp:posOffset>
                </wp:positionV>
                <wp:extent cx="2873375" cy="0"/>
                <wp:effectExtent l="0" t="0" r="22225" b="19050"/>
                <wp:wrapNone/>
                <wp:docPr id="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8733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33333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5CAAD2" id="Line 24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8.15pt" to="226.25pt,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" strokecolor="#333" strokeweight=".5pt">
                <o:lock v:ext="edit" shapetype="f"/>
                <w10:wrap anchorx="margin"/>
              </v:line>
            </w:pict>
          </mc:Fallback>
        </mc:AlternateContent>
      </w:r>
      <w:r w:rsidR="002E5CE8" w:rsidRPr="00943439">
        <w:rPr>
          <w:noProof/>
          <w:sz w:val="48"/>
          <w:szCs w:val="48"/>
          <w:highlight w:val="yellow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6BD00BF" wp14:editId="3BD2569C">
                <wp:simplePos x="0" y="0"/>
                <wp:positionH relativeFrom="page">
                  <wp:posOffset>3455670</wp:posOffset>
                </wp:positionH>
                <wp:positionV relativeFrom="page">
                  <wp:posOffset>6680835</wp:posOffset>
                </wp:positionV>
                <wp:extent cx="3223260" cy="610870"/>
                <wp:effectExtent l="0" t="0" r="0" b="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3260" cy="610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669942" w14:textId="77777777" w:rsidR="00880CC6" w:rsidRPr="00416DF9" w:rsidRDefault="002E5CE8">
                            <w:pPr>
                              <w:pStyle w:val="Signatures"/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 w:rsidRPr="00943439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Ann Lindberg</w:t>
                            </w:r>
                          </w:p>
                          <w:p w14:paraId="11124256" w14:textId="77777777" w:rsidR="005D63A6" w:rsidRPr="00416DF9" w:rsidRDefault="00172506">
                            <w:pPr>
                              <w:pStyle w:val="Signatures"/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 w:rsidRPr="00416DF9">
                              <w:rPr>
                                <w:i/>
                                <w:sz w:val="36"/>
                                <w:szCs w:val="36"/>
                              </w:rPr>
                              <w:t>President SVEPM</w:t>
                            </w:r>
                            <w:r w:rsidR="006C1FB9">
                              <w:rPr>
                                <w:i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6C1FB9" w:rsidRPr="00943439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20</w:t>
                            </w:r>
                            <w:r w:rsidR="0091270C" w:rsidRPr="00943439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1</w:t>
                            </w:r>
                            <w:r w:rsidR="002E5CE8" w:rsidRPr="00943439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6</w:t>
                            </w:r>
                            <w:r w:rsidR="00167336" w:rsidRPr="00943439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-‘</w:t>
                            </w:r>
                            <w:r w:rsidR="00AD7E93" w:rsidRPr="00943439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1</w:t>
                            </w:r>
                            <w:r w:rsidR="002E5CE8" w:rsidRPr="00943439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7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BD00BF" id="_x0000_t202" coordsize="21600,21600" o:spt="202" path="m0,0l0,21600,21600,21600,21600,0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272.1pt;margin-top:526.05pt;width:253.8pt;height:48.1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" filled="f" stroked="f">
                <v:textbox style="mso-fit-shape-to-text:t">
                  <w:txbxContent>
                    <w:p w14:paraId="0E669942" w14:textId="77777777" w:rsidR="00880CC6" w:rsidRPr="00416DF9" w:rsidRDefault="002E5CE8">
                      <w:pPr>
                        <w:pStyle w:val="Signatures"/>
                        <w:rPr>
                          <w:i/>
                          <w:sz w:val="36"/>
                          <w:szCs w:val="36"/>
                        </w:rPr>
                      </w:pPr>
                      <w:r w:rsidRPr="00943439">
                        <w:rPr>
                          <w:i/>
                          <w:sz w:val="36"/>
                          <w:szCs w:val="36"/>
                          <w:highlight w:val="yellow"/>
                        </w:rPr>
                        <w:t>Ann Lindberg</w:t>
                      </w:r>
                    </w:p>
                    <w:p w14:paraId="11124256" w14:textId="77777777" w:rsidR="005D63A6" w:rsidRPr="00416DF9" w:rsidRDefault="00172506">
                      <w:pPr>
                        <w:pStyle w:val="Signatures"/>
                        <w:rPr>
                          <w:i/>
                          <w:sz w:val="36"/>
                          <w:szCs w:val="36"/>
                        </w:rPr>
                      </w:pPr>
                      <w:r w:rsidRPr="00416DF9">
                        <w:rPr>
                          <w:i/>
                          <w:sz w:val="36"/>
                          <w:szCs w:val="36"/>
                        </w:rPr>
                        <w:t>President SVEPM</w:t>
                      </w:r>
                      <w:r w:rsidR="006C1FB9">
                        <w:rPr>
                          <w:i/>
                          <w:sz w:val="36"/>
                          <w:szCs w:val="36"/>
                        </w:rPr>
                        <w:t xml:space="preserve"> </w:t>
                      </w:r>
                      <w:r w:rsidR="006C1FB9" w:rsidRPr="00943439">
                        <w:rPr>
                          <w:i/>
                          <w:sz w:val="36"/>
                          <w:szCs w:val="36"/>
                          <w:highlight w:val="yellow"/>
                        </w:rPr>
                        <w:t>20</w:t>
                      </w:r>
                      <w:r w:rsidR="0091270C" w:rsidRPr="00943439">
                        <w:rPr>
                          <w:i/>
                          <w:sz w:val="36"/>
                          <w:szCs w:val="36"/>
                          <w:highlight w:val="yellow"/>
                        </w:rPr>
                        <w:t>1</w:t>
                      </w:r>
                      <w:r w:rsidR="002E5CE8" w:rsidRPr="00943439">
                        <w:rPr>
                          <w:i/>
                          <w:sz w:val="36"/>
                          <w:szCs w:val="36"/>
                          <w:highlight w:val="yellow"/>
                        </w:rPr>
                        <w:t>6</w:t>
                      </w:r>
                      <w:r w:rsidR="00167336" w:rsidRPr="00943439">
                        <w:rPr>
                          <w:i/>
                          <w:sz w:val="36"/>
                          <w:szCs w:val="36"/>
                          <w:highlight w:val="yellow"/>
                        </w:rPr>
                        <w:t>-‘</w:t>
                      </w:r>
                      <w:r w:rsidR="00AD7E93" w:rsidRPr="00943439">
                        <w:rPr>
                          <w:i/>
                          <w:sz w:val="36"/>
                          <w:szCs w:val="36"/>
                          <w:highlight w:val="yellow"/>
                        </w:rPr>
                        <w:t>1</w:t>
                      </w:r>
                      <w:r w:rsidR="002E5CE8" w:rsidRPr="00943439">
                        <w:rPr>
                          <w:i/>
                          <w:sz w:val="36"/>
                          <w:szCs w:val="36"/>
                          <w:highlight w:val="yellow"/>
                        </w:rPr>
                        <w:t>7</w:t>
                      </w:r>
                      <w:bookmarkStart w:id="1" w:name="_GoBack"/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E5CE8" w:rsidRPr="00943439">
        <w:rPr>
          <w:rFonts w:ascii="Goudy Old Style" w:hAnsi="Goudy Old Style"/>
          <w:i/>
          <w:sz w:val="52"/>
          <w:szCs w:val="52"/>
          <w:highlight w:val="yellow"/>
        </w:rPr>
        <w:t>2017</w:t>
      </w:r>
      <w:r w:rsidR="0091270C" w:rsidRPr="00943439">
        <w:rPr>
          <w:rFonts w:ascii="Goudy Old Style" w:hAnsi="Goudy Old Style"/>
          <w:i/>
          <w:sz w:val="52"/>
          <w:szCs w:val="52"/>
          <w:highlight w:val="yellow"/>
        </w:rPr>
        <w:t xml:space="preserve"> </w:t>
      </w:r>
      <w:r w:rsidR="00384E26" w:rsidRPr="00943439">
        <w:rPr>
          <w:rFonts w:ascii="Goudy Old Style" w:hAnsi="Goudy Old Style"/>
          <w:i/>
          <w:sz w:val="52"/>
          <w:szCs w:val="52"/>
          <w:highlight w:val="yellow"/>
        </w:rPr>
        <w:t xml:space="preserve">Annual Meeting, </w:t>
      </w:r>
      <w:r w:rsidR="002E5CE8" w:rsidRPr="00943439">
        <w:rPr>
          <w:rFonts w:ascii="Goudy Old Style" w:hAnsi="Goudy Old Style"/>
          <w:i/>
          <w:sz w:val="52"/>
          <w:szCs w:val="52"/>
          <w:highlight w:val="yellow"/>
        </w:rPr>
        <w:t>29</w:t>
      </w:r>
      <w:r w:rsidR="002E5CE8" w:rsidRPr="00943439">
        <w:rPr>
          <w:rFonts w:ascii="Goudy Old Style" w:hAnsi="Goudy Old Style"/>
          <w:i/>
          <w:sz w:val="52"/>
          <w:szCs w:val="52"/>
          <w:highlight w:val="yellow"/>
          <w:vertAlign w:val="superscript"/>
        </w:rPr>
        <w:t>th</w:t>
      </w:r>
      <w:r w:rsidR="002E5CE8" w:rsidRPr="00943439">
        <w:rPr>
          <w:rFonts w:ascii="Goudy Old Style" w:hAnsi="Goudy Old Style"/>
          <w:i/>
          <w:sz w:val="52"/>
          <w:szCs w:val="52"/>
          <w:highlight w:val="yellow"/>
        </w:rPr>
        <w:t xml:space="preserve"> March</w:t>
      </w:r>
      <w:r w:rsidR="00384E26" w:rsidRPr="00943439">
        <w:rPr>
          <w:rFonts w:ascii="Goudy Old Style" w:hAnsi="Goudy Old Style"/>
          <w:i/>
          <w:sz w:val="52"/>
          <w:szCs w:val="52"/>
          <w:highlight w:val="yellow"/>
        </w:rPr>
        <w:t xml:space="preserve">, </w:t>
      </w:r>
      <w:r w:rsidR="002E5CE8" w:rsidRPr="00943439">
        <w:rPr>
          <w:rFonts w:ascii="Goudy Old Style" w:hAnsi="Goudy Old Style"/>
          <w:i/>
          <w:sz w:val="52"/>
          <w:szCs w:val="52"/>
          <w:highlight w:val="yellow"/>
        </w:rPr>
        <w:t>Inverness</w:t>
      </w:r>
      <w:r w:rsidR="00384E26" w:rsidRPr="00943439">
        <w:rPr>
          <w:rFonts w:ascii="Goudy Old Style" w:hAnsi="Goudy Old Style"/>
          <w:i/>
          <w:sz w:val="52"/>
          <w:szCs w:val="52"/>
          <w:highlight w:val="yellow"/>
        </w:rPr>
        <w:t xml:space="preserve">, </w:t>
      </w:r>
      <w:r w:rsidR="002E5CE8" w:rsidRPr="00943439">
        <w:rPr>
          <w:rFonts w:ascii="Goudy Old Style" w:hAnsi="Goudy Old Style"/>
          <w:i/>
          <w:sz w:val="52"/>
          <w:szCs w:val="52"/>
          <w:highlight w:val="yellow"/>
        </w:rPr>
        <w:t>Scotland</w:t>
      </w:r>
    </w:p>
    <w:sectPr w:rsidR="00853C45" w:rsidRPr="00AF6032" w:rsidSect="00AF6032">
      <w:headerReference w:type="even" r:id="rId7"/>
      <w:headerReference w:type="default" r:id="rId8"/>
      <w:headerReference w:type="first" r:id="rId9"/>
      <w:pgSz w:w="15840" w:h="12240" w:orient="landscape"/>
      <w:pgMar w:top="1080" w:right="814" w:bottom="1080" w:left="1080" w:header="720" w:footer="720" w:gutter="0"/>
      <w:pgBorders w:offsetFrom="page">
        <w:top w:val="thinThickThinSmallGap" w:sz="48" w:space="24" w:color="FF9900"/>
        <w:left w:val="thinThickThinSmallGap" w:sz="48" w:space="24" w:color="FF9900"/>
        <w:bottom w:val="thinThickThinSmallGap" w:sz="48" w:space="24" w:color="FF9900"/>
        <w:right w:val="thinThickThinSmallGap" w:sz="48" w:space="24" w:color="FF99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6130B9" w14:textId="77777777" w:rsidR="005F42B4" w:rsidRDefault="005F42B4" w:rsidP="0016633E">
      <w:r>
        <w:separator/>
      </w:r>
    </w:p>
  </w:endnote>
  <w:endnote w:type="continuationSeparator" w:id="0">
    <w:p w14:paraId="302057C0" w14:textId="77777777" w:rsidR="005F42B4" w:rsidRDefault="005F42B4" w:rsidP="0016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auto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603928" w14:textId="77777777" w:rsidR="005F42B4" w:rsidRDefault="005F42B4" w:rsidP="0016633E">
      <w:r>
        <w:separator/>
      </w:r>
    </w:p>
  </w:footnote>
  <w:footnote w:type="continuationSeparator" w:id="0">
    <w:p w14:paraId="1FAB8975" w14:textId="77777777" w:rsidR="005F42B4" w:rsidRDefault="005F42B4" w:rsidP="0016633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EEEC70C" w14:textId="77777777" w:rsidR="0016633E" w:rsidRDefault="005F42B4">
    <w:pPr>
      <w:pStyle w:val="Header"/>
    </w:pPr>
    <w:r>
      <w:rPr>
        <w:noProof/>
        <w:lang w:val="en-GB" w:eastAsia="en-GB"/>
      </w:rPr>
      <w:pict w14:anchorId="5D9A62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0" o:spid="_x0000_s2098" type="#_x0000_t75" style="position:absolute;left:0;text-align:left;margin-left:0;margin-top:0;width:697.1pt;height:500.75pt;z-index:-251657216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B135960" w14:textId="77777777" w:rsidR="0016633E" w:rsidRDefault="005F42B4">
    <w:pPr>
      <w:pStyle w:val="Header"/>
    </w:pPr>
    <w:r>
      <w:rPr>
        <w:noProof/>
        <w:lang w:val="en-GB" w:eastAsia="en-GB"/>
      </w:rPr>
      <w:pict w14:anchorId="06BBB9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1" o:spid="_x0000_s2099" type="#_x0000_t75" style="position:absolute;left:0;text-align:left;margin-left:0;margin-top:0;width:697.1pt;height:500.75pt;z-index:-251656192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D34B52F" w14:textId="77777777" w:rsidR="0016633E" w:rsidRDefault="005F42B4">
    <w:pPr>
      <w:pStyle w:val="Header"/>
    </w:pPr>
    <w:r>
      <w:rPr>
        <w:noProof/>
        <w:lang w:val="en-GB" w:eastAsia="en-GB"/>
      </w:rPr>
      <w:pict w14:anchorId="6AD527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49" o:spid="_x0000_s2097" type="#_x0000_t75" style="position:absolute;left:0;text-align:left;margin-left:0;margin-top:0;width:697.1pt;height:500.75pt;z-index:-251658240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100">
      <o:colormru v:ext="edit" colors="#591a19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CE8"/>
    <w:rsid w:val="00004FF4"/>
    <w:rsid w:val="00011E45"/>
    <w:rsid w:val="00046412"/>
    <w:rsid w:val="00046952"/>
    <w:rsid w:val="00062DC4"/>
    <w:rsid w:val="000C14C3"/>
    <w:rsid w:val="000F0B79"/>
    <w:rsid w:val="0016633E"/>
    <w:rsid w:val="00167336"/>
    <w:rsid w:val="00172506"/>
    <w:rsid w:val="00193CB0"/>
    <w:rsid w:val="001F528D"/>
    <w:rsid w:val="00230085"/>
    <w:rsid w:val="0023166F"/>
    <w:rsid w:val="0023510A"/>
    <w:rsid w:val="00235E1E"/>
    <w:rsid w:val="00241A5F"/>
    <w:rsid w:val="002804FF"/>
    <w:rsid w:val="00282F65"/>
    <w:rsid w:val="002A7F10"/>
    <w:rsid w:val="002B5302"/>
    <w:rsid w:val="002E225B"/>
    <w:rsid w:val="002E5CE8"/>
    <w:rsid w:val="00307E6B"/>
    <w:rsid w:val="0035643F"/>
    <w:rsid w:val="00384147"/>
    <w:rsid w:val="00384E26"/>
    <w:rsid w:val="0039023E"/>
    <w:rsid w:val="003A45EA"/>
    <w:rsid w:val="003C3919"/>
    <w:rsid w:val="00404A0D"/>
    <w:rsid w:val="00416DF9"/>
    <w:rsid w:val="00455830"/>
    <w:rsid w:val="0047220D"/>
    <w:rsid w:val="004A6958"/>
    <w:rsid w:val="004C009C"/>
    <w:rsid w:val="004D48D8"/>
    <w:rsid w:val="00551E93"/>
    <w:rsid w:val="00576FAD"/>
    <w:rsid w:val="00593D51"/>
    <w:rsid w:val="005D2DE7"/>
    <w:rsid w:val="005D63A6"/>
    <w:rsid w:val="005F42B4"/>
    <w:rsid w:val="006408BA"/>
    <w:rsid w:val="006C1FB9"/>
    <w:rsid w:val="006D1269"/>
    <w:rsid w:val="006F4ACB"/>
    <w:rsid w:val="00710381"/>
    <w:rsid w:val="007330FA"/>
    <w:rsid w:val="00734C4F"/>
    <w:rsid w:val="00743DCC"/>
    <w:rsid w:val="007846C0"/>
    <w:rsid w:val="00853C45"/>
    <w:rsid w:val="00880CC6"/>
    <w:rsid w:val="00905BC3"/>
    <w:rsid w:val="0091270C"/>
    <w:rsid w:val="00943439"/>
    <w:rsid w:val="009621D1"/>
    <w:rsid w:val="009A7FFA"/>
    <w:rsid w:val="009E6123"/>
    <w:rsid w:val="00A065B4"/>
    <w:rsid w:val="00A8577E"/>
    <w:rsid w:val="00AD7E93"/>
    <w:rsid w:val="00AF400C"/>
    <w:rsid w:val="00AF6032"/>
    <w:rsid w:val="00B70795"/>
    <w:rsid w:val="00B940ED"/>
    <w:rsid w:val="00BB4883"/>
    <w:rsid w:val="00C04A5F"/>
    <w:rsid w:val="00CB09B3"/>
    <w:rsid w:val="00CD6BB9"/>
    <w:rsid w:val="00CF3492"/>
    <w:rsid w:val="00D67231"/>
    <w:rsid w:val="00D81F3F"/>
    <w:rsid w:val="00D96C57"/>
    <w:rsid w:val="00DB1482"/>
    <w:rsid w:val="00DB185A"/>
    <w:rsid w:val="00DD7FF8"/>
    <w:rsid w:val="00E17199"/>
    <w:rsid w:val="00E264E4"/>
    <w:rsid w:val="00E31D1A"/>
    <w:rsid w:val="00EC1E66"/>
    <w:rsid w:val="00ED533A"/>
    <w:rsid w:val="00EE35A9"/>
    <w:rsid w:val="00EF3FCE"/>
    <w:rsid w:val="00F03AEE"/>
    <w:rsid w:val="00F07DB1"/>
    <w:rsid w:val="00F277AE"/>
    <w:rsid w:val="00F31151"/>
    <w:rsid w:val="00F66156"/>
    <w:rsid w:val="00FA4A7E"/>
    <w:rsid w:val="00F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00">
      <o:colormru v:ext="edit" colors="#591a19"/>
    </o:shapedefaults>
    <o:shapelayout v:ext="edit">
      <o:idmap v:ext="edit" data="1"/>
    </o:shapelayout>
  </w:shapeDefaults>
  <w:decimalSymbol w:val="."/>
  <w:listSeparator w:val=","/>
  <w14:docId w14:val="49142423"/>
  <w15:docId w15:val="{927DB6AC-60E8-4176-B7AB-4BAAD72FF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paragraph" w:styleId="Heading1">
    <w:name w:val="heading 1"/>
    <w:basedOn w:val="Normal"/>
    <w:next w:val="Normal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styleId="Heading2">
    <w:name w:val="heading 2"/>
    <w:basedOn w:val="Normal"/>
    <w:next w:val="Normal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styleId="Heading3">
    <w:name w:val="heading 3"/>
    <w:basedOn w:val="Normal"/>
    <w:next w:val="Normal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gnatures">
    <w:name w:val="Signatures"/>
    <w:basedOn w:val="Normal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Description">
    <w:name w:val="Description"/>
    <w:basedOn w:val="Normal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DateYear">
    <w:name w:val="Date &amp; Year"/>
    <w:basedOn w:val="Normal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Certificationtext">
    <w:name w:val="Certification text"/>
    <w:basedOn w:val="Normal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Seal">
    <w:name w:val="Seal"/>
    <w:basedOn w:val="Normal"/>
    <w:rsid w:val="00880CC6"/>
    <w:rPr>
      <w:caps/>
      <w:smallCaps/>
    </w:rPr>
  </w:style>
  <w:style w:type="paragraph" w:styleId="BalloonText">
    <w:name w:val="Balloon Text"/>
    <w:basedOn w:val="Normal"/>
    <w:semiHidden/>
    <w:rsid w:val="00880C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6C57"/>
    <w:rPr>
      <w:color w:val="808080"/>
    </w:rPr>
  </w:style>
  <w:style w:type="paragraph" w:styleId="Header">
    <w:name w:val="header"/>
    <w:basedOn w:val="Normal"/>
    <w:link w:val="HeaderChar"/>
    <w:rsid w:val="001663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6633E"/>
    <w:rPr>
      <w:rFonts w:ascii="Garamond" w:hAnsi="Garamond"/>
      <w:color w:val="333333"/>
      <w:sz w:val="24"/>
    </w:rPr>
  </w:style>
  <w:style w:type="paragraph" w:styleId="Footer">
    <w:name w:val="footer"/>
    <w:basedOn w:val="Normal"/>
    <w:link w:val="FooterChar"/>
    <w:rsid w:val="001663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6633E"/>
    <w:rPr>
      <w:rFonts w:ascii="Garamond" w:hAnsi="Garamond"/>
      <w:color w:val="333333"/>
      <w:sz w:val="24"/>
    </w:rPr>
  </w:style>
  <w:style w:type="character" w:styleId="CommentReference">
    <w:name w:val="annotation reference"/>
    <w:basedOn w:val="DefaultParagraphFont"/>
    <w:semiHidden/>
    <w:unhideWhenUsed/>
    <w:rsid w:val="00943439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unhideWhenUsed/>
    <w:rsid w:val="00943439"/>
    <w:rPr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943439"/>
    <w:rPr>
      <w:rFonts w:ascii="Garamond" w:hAnsi="Garamond"/>
      <w:color w:val="333333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4343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943439"/>
    <w:rPr>
      <w:rFonts w:ascii="Garamond" w:hAnsi="Garamond"/>
      <w:b/>
      <w:bCs/>
      <w:color w:val="33333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M:\Liverpool%20April%2009%20onwards\SVEPM\SVEPM%202017\Pre-conference%20meeting\Poster%20Prize%20AVIA-GIS%20Certificate%20template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Relationship Id="rId2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921A9-BE2A-5641-A178-DCB7B1681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M:\Liverpool April 09 onwards\SVEPM\SVEPM 2017\Pre-conference meeting\Poster Prize AVIA-GIS Certificate template.dotx</Template>
  <TotalTime>12</TotalTime>
  <Pages>1</Pages>
  <Words>48</Words>
  <Characters>275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McIntyre, Marie</dc:creator>
  <cp:lastModifiedBy>Robert Christley</cp:lastModifiedBy>
  <cp:revision>4</cp:revision>
  <cp:lastPrinted>2009-10-01T11:47:00Z</cp:lastPrinted>
  <dcterms:created xsi:type="dcterms:W3CDTF">2017-04-04T13:27:00Z</dcterms:created>
  <dcterms:modified xsi:type="dcterms:W3CDTF">2017-05-10T08:06:00Z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TC102477171033</vt:lpwstr>
  </property>
</Properties>
</file>