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F94D7" w14:textId="77777777" w:rsidR="00880CC6" w:rsidRDefault="004D48D8" w:rsidP="00B70795">
      <w:pPr>
        <w:ind w:left="-284" w:right="-88"/>
        <w:jc w:val="both"/>
        <w:rPr>
          <w:rFonts w:ascii="Bookman Old Style" w:hAnsi="Bookman Old Style"/>
          <w:color w:val="003E7E"/>
          <w:sz w:val="48"/>
          <w:szCs w:val="48"/>
        </w:rPr>
      </w:pPr>
      <w:r w:rsidRPr="00416DF9">
        <w:rPr>
          <w:rFonts w:ascii="Bookman Old Style" w:hAnsi="Bookman Old Style"/>
          <w:color w:val="003E7E"/>
          <w:sz w:val="48"/>
          <w:szCs w:val="48"/>
        </w:rPr>
        <w:t>S</w:t>
      </w:r>
      <w:r w:rsidR="00AF6032" w:rsidRPr="00416DF9">
        <w:rPr>
          <w:rFonts w:ascii="Bookman Old Style" w:hAnsi="Bookman Old Style"/>
          <w:color w:val="003E7E"/>
          <w:sz w:val="48"/>
          <w:szCs w:val="48"/>
        </w:rPr>
        <w:t>ociety for Veterinary Epidemiology and Preventive Medicine</w:t>
      </w:r>
    </w:p>
    <w:p w14:paraId="6DEDE4DA" w14:textId="77777777" w:rsidR="00B70795" w:rsidRDefault="00B70795" w:rsidP="00853C45">
      <w:pPr>
        <w:ind w:left="-284" w:right="-88"/>
        <w:rPr>
          <w:rFonts w:ascii="Bookman Old Style" w:hAnsi="Bookman Old Style"/>
          <w:color w:val="003E7E"/>
          <w:sz w:val="72"/>
          <w:szCs w:val="72"/>
        </w:rPr>
      </w:pPr>
    </w:p>
    <w:p w14:paraId="5A717CD9" w14:textId="77777777" w:rsidR="00853C45" w:rsidRPr="002E5CE8" w:rsidRDefault="002E5CE8" w:rsidP="00853C45">
      <w:pPr>
        <w:ind w:left="-284" w:right="-88"/>
        <w:rPr>
          <w:rFonts w:ascii="Verdana" w:hAnsi="Verdana"/>
          <w:color w:val="595959" w:themeColor="text1" w:themeTint="A6"/>
          <w:sz w:val="40"/>
          <w:szCs w:val="40"/>
        </w:rPr>
      </w:pPr>
      <w:r w:rsidRPr="002E5CE8">
        <w:rPr>
          <w:rFonts w:ascii="Bookman Old Style" w:hAnsi="Bookman Old Style"/>
          <w:color w:val="003E7E"/>
          <w:sz w:val="40"/>
          <w:szCs w:val="40"/>
        </w:rPr>
        <w:t>This certificate is to confirm that</w:t>
      </w:r>
    </w:p>
    <w:p w14:paraId="4ECF8233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09C2B18D" w14:textId="77777777" w:rsidR="00853C45" w:rsidRDefault="002A0A22" w:rsidP="00853C45">
      <w:pPr>
        <w:ind w:left="-284" w:right="-88"/>
        <w:rPr>
          <w:rFonts w:ascii="Goudy Old Style" w:hAnsi="Goudy Old Style"/>
          <w:b/>
          <w:i/>
          <w:color w:val="0D0D0D" w:themeColor="text1" w:themeTint="F2"/>
          <w:sz w:val="72"/>
          <w:szCs w:val="72"/>
        </w:rPr>
      </w:pPr>
      <w:r w:rsidRPr="002A0A22">
        <w:rPr>
          <w:rFonts w:ascii="Goudy Old Style" w:hAnsi="Goudy Old Style"/>
          <w:b/>
          <w:i/>
          <w:color w:val="0D0D0D" w:themeColor="text1" w:themeTint="F2"/>
          <w:sz w:val="72"/>
          <w:szCs w:val="72"/>
          <w:highlight w:val="yellow"/>
        </w:rPr>
        <w:t>NAME</w:t>
      </w:r>
    </w:p>
    <w:p w14:paraId="0D222B98" w14:textId="77777777" w:rsidR="00A065B4" w:rsidRPr="00A065B4" w:rsidRDefault="00A065B4" w:rsidP="00853C45">
      <w:pPr>
        <w:ind w:left="-284" w:right="-88"/>
        <w:rPr>
          <w:rFonts w:ascii="Goudy Old Style" w:hAnsi="Goudy Old Style"/>
          <w:b/>
          <w:i/>
          <w:color w:val="0D0D0D" w:themeColor="text1" w:themeTint="F2"/>
          <w:sz w:val="20"/>
        </w:rPr>
      </w:pPr>
    </w:p>
    <w:p w14:paraId="72EF10A0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585DC2FC" w14:textId="77777777" w:rsidR="002A0A22" w:rsidRPr="002A0A22" w:rsidRDefault="000F0B79" w:rsidP="002A0A22">
      <w:pPr>
        <w:ind w:left="-284" w:right="-88"/>
        <w:rPr>
          <w:rFonts w:ascii="Bookman Old Style" w:hAnsi="Bookman Old Style"/>
          <w:color w:val="003E7E"/>
          <w:sz w:val="44"/>
          <w:szCs w:val="44"/>
        </w:rPr>
      </w:pPr>
      <w:r w:rsidRPr="002A0A22">
        <w:rPr>
          <w:rFonts w:ascii="Bookman Old Style" w:hAnsi="Bookman Old Style"/>
          <w:color w:val="003E7E"/>
          <w:sz w:val="44"/>
          <w:szCs w:val="44"/>
        </w:rPr>
        <w:t>Attended</w:t>
      </w:r>
      <w:r w:rsidR="002E5CE8" w:rsidRPr="002A0A22">
        <w:rPr>
          <w:rFonts w:ascii="Bookman Old Style" w:hAnsi="Bookman Old Style"/>
          <w:color w:val="003E7E"/>
          <w:sz w:val="44"/>
          <w:szCs w:val="44"/>
        </w:rPr>
        <w:t xml:space="preserve"> the </w:t>
      </w:r>
      <w:r w:rsidR="009174B7" w:rsidRPr="002A0A22">
        <w:rPr>
          <w:rFonts w:ascii="Bookman Old Style" w:hAnsi="Bookman Old Style"/>
          <w:color w:val="003E7E"/>
          <w:sz w:val="44"/>
          <w:szCs w:val="44"/>
        </w:rPr>
        <w:t>annual</w:t>
      </w:r>
    </w:p>
    <w:p w14:paraId="200E16F0" w14:textId="77777777" w:rsidR="002A0A22" w:rsidRPr="00A97737" w:rsidRDefault="002A0A22" w:rsidP="002A0A22">
      <w:pPr>
        <w:ind w:left="-284" w:right="-88"/>
        <w:rPr>
          <w:rFonts w:ascii="Bookman Old Style" w:hAnsi="Bookman Old Style"/>
          <w:i/>
          <w:color w:val="003E7E"/>
          <w:sz w:val="44"/>
          <w:szCs w:val="44"/>
        </w:rPr>
      </w:pPr>
      <w:r w:rsidRPr="00A97737">
        <w:rPr>
          <w:rFonts w:ascii="Bookman Old Style" w:hAnsi="Bookman Old Style"/>
          <w:i/>
          <w:color w:val="003E7E"/>
          <w:sz w:val="44"/>
          <w:szCs w:val="44"/>
        </w:rPr>
        <w:t>Society for Veterinary Epidemiology and Preventive Medicine</w:t>
      </w:r>
    </w:p>
    <w:p w14:paraId="5792C369" w14:textId="77777777" w:rsidR="00853C45" w:rsidRPr="002A0A22" w:rsidRDefault="009174B7" w:rsidP="002A0A22">
      <w:pPr>
        <w:ind w:left="-284" w:right="-88"/>
        <w:rPr>
          <w:rFonts w:ascii="Bookman Old Style" w:hAnsi="Bookman Old Style"/>
          <w:color w:val="003E7E"/>
          <w:sz w:val="44"/>
          <w:szCs w:val="44"/>
        </w:rPr>
      </w:pPr>
      <w:r w:rsidRPr="002A0A22">
        <w:rPr>
          <w:rFonts w:ascii="Bookman Old Style" w:hAnsi="Bookman Old Style"/>
          <w:color w:val="003E7E"/>
          <w:sz w:val="44"/>
          <w:szCs w:val="44"/>
        </w:rPr>
        <w:t>conference</w:t>
      </w:r>
    </w:p>
    <w:p w14:paraId="345F8543" w14:textId="77777777" w:rsidR="00A065B4" w:rsidRPr="00A065B4" w:rsidRDefault="00A065B4" w:rsidP="00853C45">
      <w:pPr>
        <w:ind w:left="-284" w:right="-88"/>
        <w:rPr>
          <w:rFonts w:ascii="Bookman Old Style" w:hAnsi="Bookman Old Style"/>
          <w:color w:val="003E7E"/>
          <w:sz w:val="20"/>
        </w:rPr>
      </w:pPr>
    </w:p>
    <w:p w14:paraId="4F882751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35592F4F" w14:textId="77777777" w:rsidR="00A065B4" w:rsidRPr="00A065B4" w:rsidRDefault="00A065B4" w:rsidP="00853C45">
      <w:pPr>
        <w:ind w:left="-284" w:right="-88"/>
        <w:rPr>
          <w:rFonts w:ascii="Goudy Old Style" w:hAnsi="Goudy Old Style"/>
          <w:i/>
          <w:sz w:val="20"/>
          <w:lang w:val="en-GB"/>
        </w:rPr>
      </w:pPr>
      <w:bookmarkStart w:id="0" w:name="_GoBack"/>
      <w:bookmarkEnd w:id="0"/>
    </w:p>
    <w:p w14:paraId="3978BE38" w14:textId="77777777" w:rsidR="00853C45" w:rsidRDefault="00853C45" w:rsidP="00853C45">
      <w:pPr>
        <w:ind w:left="-284" w:right="-88"/>
        <w:rPr>
          <w:rFonts w:ascii="Verdana" w:hAnsi="Verdana"/>
          <w:caps/>
          <w:color w:val="595959" w:themeColor="text1" w:themeTint="A6"/>
        </w:rPr>
      </w:pPr>
    </w:p>
    <w:p w14:paraId="68263FFC" w14:textId="77777777" w:rsidR="00853C45" w:rsidRPr="007B2BAE" w:rsidRDefault="00D866C8" w:rsidP="00853C45">
      <w:pPr>
        <w:ind w:left="-284" w:right="-88"/>
        <w:rPr>
          <w:color w:val="003E7E"/>
          <w:sz w:val="48"/>
          <w:szCs w:val="48"/>
        </w:rPr>
      </w:pPr>
      <w:r w:rsidRPr="002A0A22">
        <w:rPr>
          <w:rFonts w:cs="Arial"/>
          <w:b/>
          <w:noProof/>
          <w:color w:val="003E7E"/>
          <w:highlight w:val="yellow"/>
        </w:rPr>
        <w:drawing>
          <wp:anchor distT="0" distB="0" distL="114300" distR="114300" simplePos="0" relativeHeight="251662848" behindDoc="0" locked="0" layoutInCell="1" allowOverlap="1" wp14:anchorId="79F9CB9A" wp14:editId="7F04D70A">
            <wp:simplePos x="0" y="0"/>
            <wp:positionH relativeFrom="column">
              <wp:posOffset>2886075</wp:posOffset>
            </wp:positionH>
            <wp:positionV relativeFrom="paragraph">
              <wp:posOffset>571500</wp:posOffset>
            </wp:positionV>
            <wp:extent cx="2857500" cy="1074420"/>
            <wp:effectExtent l="0" t="0" r="0" b="0"/>
            <wp:wrapNone/>
            <wp:docPr id="1" name="Bildobjekt 0" descr="Ann Lindberg signatu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 Lindberg signature.bmp"/>
                    <pic:cNvPicPr/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2BAE" w:rsidRPr="002A0A22">
        <w:rPr>
          <w:noProof/>
          <w:color w:val="003E7E"/>
          <w:sz w:val="48"/>
          <w:szCs w:val="48"/>
          <w:highlight w:val="yellow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7BAA3D3" wp14:editId="4E2BC5F8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3223260" cy="610870"/>
                <wp:effectExtent l="0" t="0" r="0" b="0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3260" cy="610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se="http://schemas.microsoft.com/office/word/2015/wordml/symex"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se="http://schemas.microsoft.com/office/word/2015/wordml/symex"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43CB1D" w14:textId="77777777" w:rsidR="00880CC6" w:rsidRPr="002A0A22" w:rsidRDefault="002E5CE8">
                            <w:pPr>
                              <w:pStyle w:val="Signatures"/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</w:pPr>
                            <w:r w:rsidRPr="002A0A22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Ann Lindberg</w:t>
                            </w:r>
                          </w:p>
                          <w:p w14:paraId="70D3C96F" w14:textId="77777777" w:rsidR="005D63A6" w:rsidRPr="00416DF9" w:rsidRDefault="00172506">
                            <w:pPr>
                              <w:pStyle w:val="Signatures"/>
                              <w:rPr>
                                <w:i/>
                                <w:sz w:val="36"/>
                                <w:szCs w:val="36"/>
                              </w:rPr>
                            </w:pPr>
                            <w:r w:rsidRPr="002A0A22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President SVEPM</w:t>
                            </w:r>
                            <w:r w:rsidR="006C1FB9" w:rsidRPr="002A0A22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 xml:space="preserve"> 20</w:t>
                            </w:r>
                            <w:r w:rsidR="0091270C" w:rsidRPr="002A0A22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1</w:t>
                            </w:r>
                            <w:r w:rsidR="002E5CE8" w:rsidRPr="002A0A22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6</w:t>
                            </w:r>
                            <w:r w:rsidR="00167336" w:rsidRPr="002A0A22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-‘</w:t>
                            </w:r>
                            <w:r w:rsidR="00AD7E93" w:rsidRPr="002A0A22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1</w:t>
                            </w:r>
                            <w:r w:rsidR="002E5CE8" w:rsidRPr="002A0A22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BAA3D3" id="_x0000_t202" coordsize="21600,21600" o:spt="202" path="m0,0l0,21600,21600,21600,21600,0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0;margin-top:0;width:253.8pt;height:48.1pt;z-index: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bottom;mso-position-vertical-relative:margin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" filled="f" stroked="f">
                <v:textbox style="mso-fit-shape-to-text:t">
                  <w:txbxContent>
                    <w:p w14:paraId="1143CB1D" w14:textId="77777777" w:rsidR="00880CC6" w:rsidRPr="002A0A22" w:rsidRDefault="002E5CE8">
                      <w:pPr>
                        <w:pStyle w:val="Signatures"/>
                        <w:rPr>
                          <w:i/>
                          <w:sz w:val="36"/>
                          <w:szCs w:val="36"/>
                          <w:highlight w:val="yellow"/>
                        </w:rPr>
                      </w:pPr>
                      <w:r w:rsidRPr="002A0A22">
                        <w:rPr>
                          <w:i/>
                          <w:sz w:val="36"/>
                          <w:szCs w:val="36"/>
                          <w:highlight w:val="yellow"/>
                        </w:rPr>
                        <w:t>Ann Lindberg</w:t>
                      </w:r>
                    </w:p>
                    <w:p w14:paraId="70D3C96F" w14:textId="77777777" w:rsidR="005D63A6" w:rsidRPr="00416DF9" w:rsidRDefault="00172506">
                      <w:pPr>
                        <w:pStyle w:val="Signatures"/>
                        <w:rPr>
                          <w:i/>
                          <w:sz w:val="36"/>
                          <w:szCs w:val="36"/>
                        </w:rPr>
                      </w:pPr>
                      <w:r w:rsidRPr="002A0A22">
                        <w:rPr>
                          <w:i/>
                          <w:sz w:val="36"/>
                          <w:szCs w:val="36"/>
                          <w:highlight w:val="yellow"/>
                        </w:rPr>
                        <w:t>President SVEPM</w:t>
                      </w:r>
                      <w:r w:rsidR="006C1FB9" w:rsidRPr="002A0A22">
                        <w:rPr>
                          <w:i/>
                          <w:sz w:val="36"/>
                          <w:szCs w:val="36"/>
                          <w:highlight w:val="yellow"/>
                        </w:rPr>
                        <w:t xml:space="preserve"> 20</w:t>
                      </w:r>
                      <w:r w:rsidR="0091270C" w:rsidRPr="002A0A22">
                        <w:rPr>
                          <w:i/>
                          <w:sz w:val="36"/>
                          <w:szCs w:val="36"/>
                          <w:highlight w:val="yellow"/>
                        </w:rPr>
                        <w:t>1</w:t>
                      </w:r>
                      <w:r w:rsidR="002E5CE8" w:rsidRPr="002A0A22">
                        <w:rPr>
                          <w:i/>
                          <w:sz w:val="36"/>
                          <w:szCs w:val="36"/>
                          <w:highlight w:val="yellow"/>
                        </w:rPr>
                        <w:t>6</w:t>
                      </w:r>
                      <w:r w:rsidR="00167336" w:rsidRPr="002A0A22">
                        <w:rPr>
                          <w:i/>
                          <w:sz w:val="36"/>
                          <w:szCs w:val="36"/>
                          <w:highlight w:val="yellow"/>
                        </w:rPr>
                        <w:t>-‘</w:t>
                      </w:r>
                      <w:r w:rsidR="00AD7E93" w:rsidRPr="002A0A22">
                        <w:rPr>
                          <w:i/>
                          <w:sz w:val="36"/>
                          <w:szCs w:val="36"/>
                          <w:highlight w:val="yellow"/>
                        </w:rPr>
                        <w:t>1</w:t>
                      </w:r>
                      <w:r w:rsidR="002E5CE8" w:rsidRPr="002A0A22">
                        <w:rPr>
                          <w:i/>
                          <w:sz w:val="36"/>
                          <w:szCs w:val="36"/>
                          <w:highlight w:val="yellow"/>
                        </w:rPr>
                        <w:t>7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065B4" w:rsidRPr="002A0A22">
        <w:rPr>
          <w:rFonts w:ascii="Goudy Old Style" w:hAnsi="Goudy Old Style"/>
          <w:i/>
          <w:noProof/>
          <w:color w:val="003E7E"/>
          <w:sz w:val="52"/>
          <w:szCs w:val="52"/>
          <w:highlight w:val="yellow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00569FBA" wp14:editId="163A53E0">
                <wp:simplePos x="0" y="0"/>
                <wp:positionH relativeFrom="margin">
                  <wp:align>center</wp:align>
                </wp:positionH>
                <wp:positionV relativeFrom="paragraph">
                  <wp:posOffset>1119505</wp:posOffset>
                </wp:positionV>
                <wp:extent cx="2873375" cy="0"/>
                <wp:effectExtent l="0" t="0" r="22225" b="19050"/>
                <wp:wrapNone/>
                <wp:docPr id="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8733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33333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se="http://schemas.microsoft.com/office/word/2015/wordml/symex"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se="http://schemas.microsoft.com/office/word/2015/wordml/symex">
            <w:pict>
              <v:line w14:anchorId="4563365B" id="Line 24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88.15pt" to="226.25pt,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" strokecolor="#333" strokeweight=".5pt">
                <o:lock v:ext="edit" shapetype="f"/>
                <w10:wrap anchorx="margin"/>
              </v:line>
            </w:pict>
          </mc:Fallback>
        </mc:AlternateContent>
      </w:r>
      <w:r w:rsidR="002E5CE8" w:rsidRPr="002A0A22">
        <w:rPr>
          <w:rFonts w:ascii="Goudy Old Style" w:hAnsi="Goudy Old Style"/>
          <w:i/>
          <w:color w:val="003E7E"/>
          <w:sz w:val="52"/>
          <w:szCs w:val="52"/>
          <w:highlight w:val="yellow"/>
        </w:rPr>
        <w:t>2017</w:t>
      </w:r>
      <w:r w:rsidR="0091270C" w:rsidRPr="007B2BAE">
        <w:rPr>
          <w:rFonts w:ascii="Goudy Old Style" w:hAnsi="Goudy Old Style"/>
          <w:i/>
          <w:color w:val="003E7E"/>
          <w:sz w:val="52"/>
          <w:szCs w:val="52"/>
        </w:rPr>
        <w:t xml:space="preserve"> </w:t>
      </w:r>
      <w:r w:rsidR="00384E26" w:rsidRPr="002A0A22">
        <w:rPr>
          <w:rFonts w:ascii="Goudy Old Style" w:hAnsi="Goudy Old Style"/>
          <w:i/>
          <w:color w:val="003E7E"/>
          <w:sz w:val="52"/>
          <w:szCs w:val="52"/>
          <w:highlight w:val="yellow"/>
        </w:rPr>
        <w:t xml:space="preserve">Annual Meeting, </w:t>
      </w:r>
      <w:r w:rsidR="002E5CE8" w:rsidRPr="002A0A22">
        <w:rPr>
          <w:rFonts w:ascii="Goudy Old Style" w:hAnsi="Goudy Old Style"/>
          <w:i/>
          <w:color w:val="003E7E"/>
          <w:sz w:val="52"/>
          <w:szCs w:val="52"/>
          <w:highlight w:val="yellow"/>
        </w:rPr>
        <w:t>29</w:t>
      </w:r>
      <w:r w:rsidR="002E5CE8" w:rsidRPr="002A0A22">
        <w:rPr>
          <w:rFonts w:ascii="Goudy Old Style" w:hAnsi="Goudy Old Style"/>
          <w:i/>
          <w:color w:val="003E7E"/>
          <w:sz w:val="52"/>
          <w:szCs w:val="52"/>
          <w:highlight w:val="yellow"/>
          <w:vertAlign w:val="superscript"/>
        </w:rPr>
        <w:t>th</w:t>
      </w:r>
      <w:r w:rsidR="002E5CE8" w:rsidRPr="002A0A22">
        <w:rPr>
          <w:rFonts w:ascii="Goudy Old Style" w:hAnsi="Goudy Old Style"/>
          <w:i/>
          <w:color w:val="003E7E"/>
          <w:sz w:val="52"/>
          <w:szCs w:val="52"/>
          <w:highlight w:val="yellow"/>
        </w:rPr>
        <w:t xml:space="preserve"> March</w:t>
      </w:r>
      <w:r w:rsidR="00384E26" w:rsidRPr="002A0A22">
        <w:rPr>
          <w:rFonts w:ascii="Goudy Old Style" w:hAnsi="Goudy Old Style"/>
          <w:i/>
          <w:color w:val="003E7E"/>
          <w:sz w:val="52"/>
          <w:szCs w:val="52"/>
          <w:highlight w:val="yellow"/>
        </w:rPr>
        <w:t xml:space="preserve">, </w:t>
      </w:r>
      <w:r w:rsidR="002E5CE8" w:rsidRPr="002A0A22">
        <w:rPr>
          <w:rFonts w:ascii="Goudy Old Style" w:hAnsi="Goudy Old Style"/>
          <w:i/>
          <w:color w:val="003E7E"/>
          <w:sz w:val="52"/>
          <w:szCs w:val="52"/>
          <w:highlight w:val="yellow"/>
        </w:rPr>
        <w:t>Inverness</w:t>
      </w:r>
      <w:r w:rsidR="00384E26" w:rsidRPr="002A0A22">
        <w:rPr>
          <w:rFonts w:ascii="Goudy Old Style" w:hAnsi="Goudy Old Style"/>
          <w:i/>
          <w:color w:val="003E7E"/>
          <w:sz w:val="52"/>
          <w:szCs w:val="52"/>
          <w:highlight w:val="yellow"/>
        </w:rPr>
        <w:t xml:space="preserve">, </w:t>
      </w:r>
      <w:r w:rsidR="002E5CE8" w:rsidRPr="002A0A22">
        <w:rPr>
          <w:rFonts w:ascii="Goudy Old Style" w:hAnsi="Goudy Old Style"/>
          <w:i/>
          <w:color w:val="003E7E"/>
          <w:sz w:val="52"/>
          <w:szCs w:val="52"/>
          <w:highlight w:val="yellow"/>
        </w:rPr>
        <w:t>Scotland</w:t>
      </w:r>
    </w:p>
    <w:sectPr w:rsidR="00853C45" w:rsidRPr="007B2BAE" w:rsidSect="00AF6032">
      <w:headerReference w:type="even" r:id="rId8"/>
      <w:headerReference w:type="default" r:id="rId9"/>
      <w:headerReference w:type="first" r:id="rId10"/>
      <w:pgSz w:w="15840" w:h="12240" w:orient="landscape"/>
      <w:pgMar w:top="1080" w:right="814" w:bottom="1080" w:left="1080" w:header="720" w:footer="720" w:gutter="0"/>
      <w:pgBorders w:offsetFrom="page">
        <w:top w:val="thinThickThinSmallGap" w:sz="48" w:space="24" w:color="FF9900"/>
        <w:left w:val="thinThickThinSmallGap" w:sz="48" w:space="24" w:color="FF9900"/>
        <w:bottom w:val="thinThickThinSmallGap" w:sz="48" w:space="24" w:color="FF9900"/>
        <w:right w:val="thinThickThinSmallGap" w:sz="48" w:space="24" w:color="FF99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CE3783" w14:textId="77777777" w:rsidR="00EA176C" w:rsidRDefault="00EA176C" w:rsidP="0016633E">
      <w:r>
        <w:separator/>
      </w:r>
    </w:p>
  </w:endnote>
  <w:endnote w:type="continuationSeparator" w:id="0">
    <w:p w14:paraId="1AB0D9AD" w14:textId="77777777" w:rsidR="00EA176C" w:rsidRDefault="00EA176C" w:rsidP="0016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auto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97C0E1" w14:textId="77777777" w:rsidR="00EA176C" w:rsidRDefault="00EA176C" w:rsidP="0016633E">
      <w:r>
        <w:separator/>
      </w:r>
    </w:p>
  </w:footnote>
  <w:footnote w:type="continuationSeparator" w:id="0">
    <w:p w14:paraId="08ECBE4A" w14:textId="77777777" w:rsidR="00EA176C" w:rsidRDefault="00EA176C" w:rsidP="0016633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4FF6C5E" w14:textId="77777777" w:rsidR="0016633E" w:rsidRDefault="00EA176C">
    <w:pPr>
      <w:pStyle w:val="Header"/>
    </w:pPr>
    <w:r>
      <w:rPr>
        <w:noProof/>
        <w:lang w:val="en-GB" w:eastAsia="en-GB"/>
      </w:rPr>
      <w:pict w14:anchorId="6549E6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50" o:spid="_x0000_s2098" type="#_x0000_t75" style="position:absolute;left:0;text-align:left;margin-left:0;margin-top:0;width:697.1pt;height:500.75pt;z-index:-251657216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19E958F" w14:textId="77777777" w:rsidR="0016633E" w:rsidRDefault="00EA176C">
    <w:pPr>
      <w:pStyle w:val="Header"/>
    </w:pPr>
    <w:r>
      <w:rPr>
        <w:noProof/>
        <w:lang w:val="en-GB" w:eastAsia="en-GB"/>
      </w:rPr>
      <w:pict w14:anchorId="5F27C6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51" o:spid="_x0000_s2099" type="#_x0000_t75" style="position:absolute;left:0;text-align:left;margin-left:0;margin-top:0;width:697.1pt;height:500.75pt;z-index:-251656192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BC4E316" w14:textId="77777777" w:rsidR="0016633E" w:rsidRDefault="00EA176C">
    <w:pPr>
      <w:pStyle w:val="Header"/>
    </w:pPr>
    <w:r>
      <w:rPr>
        <w:noProof/>
        <w:lang w:val="en-GB" w:eastAsia="en-GB"/>
      </w:rPr>
      <w:pict w14:anchorId="13ED4A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49" o:spid="_x0000_s2097" type="#_x0000_t75" style="position:absolute;left:0;text-align:left;margin-left:0;margin-top:0;width:697.1pt;height:500.75pt;z-index:-251658240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100">
      <o:colormru v:ext="edit" colors="#591a19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CE8"/>
    <w:rsid w:val="00004FF4"/>
    <w:rsid w:val="00011E45"/>
    <w:rsid w:val="00046412"/>
    <w:rsid w:val="00046952"/>
    <w:rsid w:val="00062DC4"/>
    <w:rsid w:val="000C14C3"/>
    <w:rsid w:val="000F0B79"/>
    <w:rsid w:val="00142A7D"/>
    <w:rsid w:val="0016633E"/>
    <w:rsid w:val="00167336"/>
    <w:rsid w:val="00172506"/>
    <w:rsid w:val="00193CB0"/>
    <w:rsid w:val="001F3C62"/>
    <w:rsid w:val="001F528D"/>
    <w:rsid w:val="00230085"/>
    <w:rsid w:val="0023166F"/>
    <w:rsid w:val="0023510A"/>
    <w:rsid w:val="00235E1E"/>
    <w:rsid w:val="00241A5F"/>
    <w:rsid w:val="002804FF"/>
    <w:rsid w:val="00282F65"/>
    <w:rsid w:val="002A0A22"/>
    <w:rsid w:val="002A7F10"/>
    <w:rsid w:val="002B5302"/>
    <w:rsid w:val="002E225B"/>
    <w:rsid w:val="002E5CE8"/>
    <w:rsid w:val="00307E6B"/>
    <w:rsid w:val="0035643F"/>
    <w:rsid w:val="00384147"/>
    <w:rsid w:val="00384E26"/>
    <w:rsid w:val="0039023E"/>
    <w:rsid w:val="003A45EA"/>
    <w:rsid w:val="003C3919"/>
    <w:rsid w:val="00404A0D"/>
    <w:rsid w:val="00416DF9"/>
    <w:rsid w:val="00455830"/>
    <w:rsid w:val="0047220D"/>
    <w:rsid w:val="004A6958"/>
    <w:rsid w:val="004C009C"/>
    <w:rsid w:val="004D48D8"/>
    <w:rsid w:val="00551E93"/>
    <w:rsid w:val="00576FAD"/>
    <w:rsid w:val="00593D51"/>
    <w:rsid w:val="005D2DE7"/>
    <w:rsid w:val="005D63A6"/>
    <w:rsid w:val="006408BA"/>
    <w:rsid w:val="006C1FB9"/>
    <w:rsid w:val="006D1269"/>
    <w:rsid w:val="006F4ACB"/>
    <w:rsid w:val="00710381"/>
    <w:rsid w:val="007330FA"/>
    <w:rsid w:val="00734C4F"/>
    <w:rsid w:val="00743DCC"/>
    <w:rsid w:val="007846C0"/>
    <w:rsid w:val="007B2BAE"/>
    <w:rsid w:val="00853C45"/>
    <w:rsid w:val="00880CC6"/>
    <w:rsid w:val="00905BC3"/>
    <w:rsid w:val="0091270C"/>
    <w:rsid w:val="009174B7"/>
    <w:rsid w:val="009621D1"/>
    <w:rsid w:val="009A7FFA"/>
    <w:rsid w:val="009E6123"/>
    <w:rsid w:val="00A065B4"/>
    <w:rsid w:val="00A8577E"/>
    <w:rsid w:val="00A97737"/>
    <w:rsid w:val="00AD7E93"/>
    <w:rsid w:val="00AF400C"/>
    <w:rsid w:val="00AF6032"/>
    <w:rsid w:val="00B70795"/>
    <w:rsid w:val="00B940ED"/>
    <w:rsid w:val="00BB4883"/>
    <w:rsid w:val="00C04A5F"/>
    <w:rsid w:val="00CB09B3"/>
    <w:rsid w:val="00CD6BB9"/>
    <w:rsid w:val="00CF3492"/>
    <w:rsid w:val="00D67231"/>
    <w:rsid w:val="00D81F3F"/>
    <w:rsid w:val="00D866C8"/>
    <w:rsid w:val="00D96C57"/>
    <w:rsid w:val="00DB1482"/>
    <w:rsid w:val="00DB185A"/>
    <w:rsid w:val="00DD7FF8"/>
    <w:rsid w:val="00E17199"/>
    <w:rsid w:val="00E264E4"/>
    <w:rsid w:val="00E31D1A"/>
    <w:rsid w:val="00EA176C"/>
    <w:rsid w:val="00EC1E66"/>
    <w:rsid w:val="00ED533A"/>
    <w:rsid w:val="00EE2AF9"/>
    <w:rsid w:val="00EE35A9"/>
    <w:rsid w:val="00EF3FCE"/>
    <w:rsid w:val="00F03AEE"/>
    <w:rsid w:val="00F07DB1"/>
    <w:rsid w:val="00F277AE"/>
    <w:rsid w:val="00F31151"/>
    <w:rsid w:val="00F66156"/>
    <w:rsid w:val="00FA4A7E"/>
    <w:rsid w:val="00FC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00">
      <o:colormru v:ext="edit" colors="#591a19"/>
    </o:shapedefaults>
    <o:shapelayout v:ext="edit">
      <o:idmap v:ext="edit" data="1"/>
    </o:shapelayout>
  </w:shapeDefaults>
  <w:decimalSymbol w:val="."/>
  <w:listSeparator w:val=","/>
  <w14:docId w14:val="04C21BDD"/>
  <w15:docId w15:val="{927DB6AC-60E8-4176-B7AB-4BAAD72FF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80CC6"/>
    <w:pPr>
      <w:jc w:val="center"/>
    </w:pPr>
    <w:rPr>
      <w:rFonts w:ascii="Garamond" w:hAnsi="Garamond"/>
      <w:color w:val="333333"/>
      <w:sz w:val="24"/>
    </w:rPr>
  </w:style>
  <w:style w:type="paragraph" w:styleId="Heading1">
    <w:name w:val="heading 1"/>
    <w:basedOn w:val="Normal"/>
    <w:next w:val="Normal"/>
    <w:qFormat/>
    <w:rsid w:val="00046412"/>
    <w:pPr>
      <w:outlineLvl w:val="0"/>
    </w:pPr>
    <w:rPr>
      <w:rFonts w:asciiTheme="majorHAnsi" w:hAnsiTheme="majorHAnsi"/>
      <w:caps/>
      <w:color w:val="988600" w:themeColor="accent2" w:themeShade="BF"/>
      <w:sz w:val="52"/>
      <w:szCs w:val="56"/>
    </w:rPr>
  </w:style>
  <w:style w:type="paragraph" w:styleId="Heading2">
    <w:name w:val="heading 2"/>
    <w:basedOn w:val="Normal"/>
    <w:next w:val="Normal"/>
    <w:qFormat/>
    <w:rsid w:val="002A7F10"/>
    <w:pPr>
      <w:spacing w:before="240" w:after="240"/>
      <w:outlineLvl w:val="1"/>
    </w:pPr>
    <w:rPr>
      <w:rFonts w:asciiTheme="majorHAnsi" w:hAnsiTheme="majorHAnsi"/>
      <w:color w:val="2A363D" w:themeColor="background2" w:themeShade="40"/>
      <w:sz w:val="72"/>
      <w:szCs w:val="72"/>
    </w:rPr>
  </w:style>
  <w:style w:type="paragraph" w:styleId="Heading3">
    <w:name w:val="heading 3"/>
    <w:basedOn w:val="Normal"/>
    <w:next w:val="Normal"/>
    <w:qFormat/>
    <w:rsid w:val="00880CC6"/>
    <w:pPr>
      <w:spacing w:before="240" w:after="240"/>
      <w:outlineLvl w:val="2"/>
    </w:pPr>
    <w:rPr>
      <w:cap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gnatures">
    <w:name w:val="Signatures"/>
    <w:basedOn w:val="Normal"/>
    <w:rsid w:val="002A7F10"/>
    <w:rPr>
      <w:rFonts w:asciiTheme="minorHAnsi" w:hAnsiTheme="minorHAnsi"/>
      <w:color w:val="0D0D0D" w:themeColor="text1" w:themeTint="F2"/>
      <w:sz w:val="20"/>
    </w:rPr>
  </w:style>
  <w:style w:type="paragraph" w:customStyle="1" w:styleId="Description">
    <w:name w:val="Description"/>
    <w:basedOn w:val="Normal"/>
    <w:rsid w:val="00CF3492"/>
    <w:pPr>
      <w:spacing w:before="200" w:after="200"/>
    </w:pPr>
    <w:rPr>
      <w:rFonts w:asciiTheme="minorHAnsi" w:hAnsiTheme="minorHAnsi"/>
      <w:color w:val="988600" w:themeColor="accent2" w:themeShade="BF"/>
      <w:sz w:val="28"/>
      <w:szCs w:val="28"/>
    </w:rPr>
  </w:style>
  <w:style w:type="paragraph" w:customStyle="1" w:styleId="DateYear">
    <w:name w:val="Date &amp; Year"/>
    <w:basedOn w:val="Normal"/>
    <w:rsid w:val="002A7F10"/>
    <w:pPr>
      <w:spacing w:before="480" w:after="200"/>
    </w:pPr>
    <w:rPr>
      <w:rFonts w:asciiTheme="minorHAnsi" w:hAnsiTheme="minorHAnsi"/>
      <w:color w:val="0D0D0D" w:themeColor="text1" w:themeTint="F2"/>
      <w:sz w:val="28"/>
      <w:szCs w:val="28"/>
    </w:rPr>
  </w:style>
  <w:style w:type="paragraph" w:customStyle="1" w:styleId="Certificationtext">
    <w:name w:val="Certification text"/>
    <w:basedOn w:val="Normal"/>
    <w:rsid w:val="002A7F10"/>
    <w:pPr>
      <w:spacing w:before="200" w:after="200"/>
    </w:pPr>
    <w:rPr>
      <w:rFonts w:asciiTheme="minorHAnsi" w:hAnsiTheme="minorHAnsi"/>
      <w:caps/>
      <w:color w:val="0D0D0D" w:themeColor="text1" w:themeTint="F2"/>
      <w:sz w:val="28"/>
      <w:szCs w:val="28"/>
    </w:rPr>
  </w:style>
  <w:style w:type="paragraph" w:customStyle="1" w:styleId="Seal">
    <w:name w:val="Seal"/>
    <w:basedOn w:val="Normal"/>
    <w:rsid w:val="00880CC6"/>
    <w:rPr>
      <w:caps/>
      <w:smallCaps/>
    </w:rPr>
  </w:style>
  <w:style w:type="paragraph" w:styleId="BalloonText">
    <w:name w:val="Balloon Text"/>
    <w:basedOn w:val="Normal"/>
    <w:semiHidden/>
    <w:rsid w:val="00880C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96C57"/>
    <w:rPr>
      <w:color w:val="808080"/>
    </w:rPr>
  </w:style>
  <w:style w:type="paragraph" w:styleId="Header">
    <w:name w:val="header"/>
    <w:basedOn w:val="Normal"/>
    <w:link w:val="HeaderChar"/>
    <w:rsid w:val="001663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6633E"/>
    <w:rPr>
      <w:rFonts w:ascii="Garamond" w:hAnsi="Garamond"/>
      <w:color w:val="333333"/>
      <w:sz w:val="24"/>
    </w:rPr>
  </w:style>
  <w:style w:type="paragraph" w:styleId="Footer">
    <w:name w:val="footer"/>
    <w:basedOn w:val="Normal"/>
    <w:link w:val="FooterChar"/>
    <w:rsid w:val="001663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6633E"/>
    <w:rPr>
      <w:rFonts w:ascii="Garamond" w:hAnsi="Garamond"/>
      <w:color w:val="333333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M:\Liverpool%20April%2009%20onwards\SVEPM\SVEPM%202017\Pre-conference%20meeting\Poster%20Prize%20AVIA-GIS%20Certificate%20template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Relationship Id="rId2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CED35-809F-C547-9139-A2BB37FBE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M:\Liverpool April 09 onwards\SVEPM\SVEPM 2017\Pre-conference meeting\Poster Prize AVIA-GIS Certificate template.dotx</Template>
  <TotalTime>3</TotalTime>
  <Pages>1</Pages>
  <Words>38</Words>
  <Characters>218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McIntyre, Marie</dc:creator>
  <cp:lastModifiedBy>Robert Christley</cp:lastModifiedBy>
  <cp:revision>5</cp:revision>
  <cp:lastPrinted>2009-10-01T11:47:00Z</cp:lastPrinted>
  <dcterms:created xsi:type="dcterms:W3CDTF">2017-04-13T10:20:00Z</dcterms:created>
  <dcterms:modified xsi:type="dcterms:W3CDTF">2017-05-10T08:08:00Z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TC102477171033</vt:lpwstr>
  </property>
</Properties>
</file>