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2B1B49" w14:textId="77777777" w:rsidR="00880CC6" w:rsidRDefault="004D48D8" w:rsidP="00B70795">
      <w:pPr>
        <w:ind w:left="-284" w:right="-88"/>
        <w:jc w:val="both"/>
        <w:rPr>
          <w:rFonts w:ascii="Bookman Old Style" w:hAnsi="Bookman Old Style"/>
          <w:color w:val="003E7E"/>
          <w:sz w:val="48"/>
          <w:szCs w:val="48"/>
        </w:rPr>
      </w:pPr>
      <w:r w:rsidRPr="00416DF9">
        <w:rPr>
          <w:rFonts w:ascii="Bookman Old Style" w:hAnsi="Bookman Old Style"/>
          <w:color w:val="003E7E"/>
          <w:sz w:val="48"/>
          <w:szCs w:val="48"/>
        </w:rPr>
        <w:t>S</w:t>
      </w:r>
      <w:r w:rsidR="00AF6032" w:rsidRPr="00416DF9">
        <w:rPr>
          <w:rFonts w:ascii="Bookman Old Style" w:hAnsi="Bookman Old Style"/>
          <w:color w:val="003E7E"/>
          <w:sz w:val="48"/>
          <w:szCs w:val="48"/>
        </w:rPr>
        <w:t>ociety for Veterinary Epidemiology and Preventive Medicine</w:t>
      </w:r>
    </w:p>
    <w:p w14:paraId="19C292EB" w14:textId="77777777" w:rsidR="00B70795" w:rsidRPr="00B70795" w:rsidRDefault="00B70795" w:rsidP="00853C45">
      <w:pPr>
        <w:ind w:left="-284" w:right="-88"/>
        <w:rPr>
          <w:rFonts w:ascii="Bookman Old Style" w:hAnsi="Bookman Old Style"/>
          <w:i/>
          <w:color w:val="003E7E"/>
          <w:sz w:val="48"/>
          <w:szCs w:val="48"/>
        </w:rPr>
      </w:pPr>
      <w:r>
        <w:rPr>
          <w:rFonts w:ascii="Bookman Old Style" w:hAnsi="Bookman Old Style"/>
          <w:i/>
          <w:color w:val="003E7E"/>
          <w:sz w:val="48"/>
          <w:szCs w:val="48"/>
        </w:rPr>
        <w:t xml:space="preserve">kindly </w:t>
      </w:r>
      <w:r w:rsidRPr="00B70795">
        <w:rPr>
          <w:rFonts w:ascii="Bookman Old Style" w:hAnsi="Bookman Old Style"/>
          <w:i/>
          <w:color w:val="003E7E"/>
          <w:sz w:val="48"/>
          <w:szCs w:val="48"/>
        </w:rPr>
        <w:t xml:space="preserve">supported by </w:t>
      </w:r>
      <w:r w:rsidR="00EF2A71">
        <w:rPr>
          <w:rFonts w:ascii="Bookman Old Style" w:hAnsi="Bookman Old Style"/>
          <w:i/>
          <w:color w:val="003E7E"/>
          <w:sz w:val="48"/>
          <w:szCs w:val="48"/>
        </w:rPr>
        <w:t>University of Liverpool</w:t>
      </w:r>
    </w:p>
    <w:p w14:paraId="588AFB37" w14:textId="77777777" w:rsidR="00B70795" w:rsidRDefault="00B70795" w:rsidP="00853C45">
      <w:pPr>
        <w:ind w:left="-284" w:right="-88"/>
        <w:rPr>
          <w:rFonts w:ascii="Bookman Old Style" w:hAnsi="Bookman Old Style"/>
          <w:color w:val="003E7E"/>
          <w:sz w:val="72"/>
          <w:szCs w:val="72"/>
        </w:rPr>
      </w:pPr>
    </w:p>
    <w:p w14:paraId="66D44F82" w14:textId="77777777" w:rsidR="00853C45" w:rsidRDefault="00EF2A71" w:rsidP="00853C45">
      <w:pPr>
        <w:ind w:left="-284" w:right="-88"/>
        <w:rPr>
          <w:rFonts w:ascii="Bookman Old Style" w:hAnsi="Bookman Old Style"/>
          <w:color w:val="003E7E"/>
          <w:sz w:val="72"/>
          <w:szCs w:val="72"/>
        </w:rPr>
      </w:pPr>
      <w:r>
        <w:rPr>
          <w:rFonts w:ascii="Bookman Old Style" w:hAnsi="Bookman Old Style"/>
          <w:color w:val="003E7E"/>
          <w:sz w:val="72"/>
          <w:szCs w:val="72"/>
        </w:rPr>
        <w:t xml:space="preserve">PEOPLE’S CHOICE </w:t>
      </w:r>
      <w:r w:rsidR="00853C45" w:rsidRPr="00AF6032">
        <w:rPr>
          <w:rFonts w:ascii="Bookman Old Style" w:hAnsi="Bookman Old Style"/>
          <w:color w:val="003E7E"/>
          <w:sz w:val="72"/>
          <w:szCs w:val="72"/>
        </w:rPr>
        <w:t>POSTER PRIZE</w:t>
      </w:r>
    </w:p>
    <w:p w14:paraId="79FB28F5" w14:textId="77777777" w:rsidR="004D48D8" w:rsidRDefault="004D48D8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335F2D13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  <w:r w:rsidRPr="00F03AEE">
        <w:rPr>
          <w:rFonts w:ascii="Verdana" w:hAnsi="Verdana"/>
          <w:color w:val="595959" w:themeColor="text1" w:themeTint="A6"/>
        </w:rPr>
        <w:t>AWARDED TO</w:t>
      </w:r>
    </w:p>
    <w:p w14:paraId="6551054C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704514D1" w14:textId="77777777" w:rsidR="00853C45" w:rsidRPr="00551E93" w:rsidRDefault="0091270C" w:rsidP="00853C45">
      <w:pPr>
        <w:ind w:left="-284" w:right="-88"/>
        <w:rPr>
          <w:rFonts w:ascii="Goudy Old Style" w:hAnsi="Goudy Old Style"/>
          <w:b/>
          <w:i/>
          <w:color w:val="0D0D0D" w:themeColor="text1" w:themeTint="F2"/>
          <w:sz w:val="72"/>
          <w:szCs w:val="72"/>
        </w:rPr>
      </w:pPr>
      <w:r>
        <w:rPr>
          <w:rFonts w:ascii="Goudy Old Style" w:hAnsi="Goudy Old Style"/>
          <w:b/>
          <w:i/>
          <w:color w:val="0D0D0D" w:themeColor="text1" w:themeTint="F2"/>
          <w:sz w:val="72"/>
          <w:szCs w:val="72"/>
        </w:rPr>
        <w:t>&lt;&lt;Name&gt;&gt;</w:t>
      </w:r>
    </w:p>
    <w:p w14:paraId="253C7875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1BE5F4F3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  <w:r w:rsidRPr="00F03AEE">
        <w:rPr>
          <w:rFonts w:ascii="Verdana" w:hAnsi="Verdana"/>
          <w:color w:val="595959" w:themeColor="text1" w:themeTint="A6"/>
        </w:rPr>
        <w:t xml:space="preserve">FOR </w:t>
      </w:r>
      <w:r>
        <w:rPr>
          <w:rFonts w:ascii="Verdana" w:hAnsi="Verdana"/>
          <w:color w:val="595959" w:themeColor="text1" w:themeTint="A6"/>
        </w:rPr>
        <w:t>PRESENTING THE POSTER</w:t>
      </w:r>
    </w:p>
    <w:p w14:paraId="5FF2DCF3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03134BD8" w14:textId="77777777" w:rsidR="00853C45" w:rsidRDefault="0091270C" w:rsidP="00853C45">
      <w:pPr>
        <w:ind w:left="-284" w:right="-88"/>
        <w:rPr>
          <w:rFonts w:ascii="Goudy Old Style" w:hAnsi="Goudy Old Style"/>
          <w:sz w:val="52"/>
          <w:szCs w:val="52"/>
          <w:lang w:val="en-GB"/>
        </w:rPr>
      </w:pPr>
      <w:r>
        <w:rPr>
          <w:rFonts w:ascii="Goudy Old Style" w:hAnsi="Goudy Old Style"/>
          <w:sz w:val="52"/>
          <w:szCs w:val="52"/>
          <w:lang w:val="en-GB"/>
        </w:rPr>
        <w:t>&lt;&lt;Poster Title&gt;&gt;</w:t>
      </w:r>
    </w:p>
    <w:p w14:paraId="165150B9" w14:textId="77777777" w:rsidR="00710381" w:rsidRPr="00743DCC" w:rsidRDefault="00710381" w:rsidP="00853C45">
      <w:pPr>
        <w:ind w:left="-284" w:right="-88"/>
        <w:rPr>
          <w:rFonts w:ascii="Goudy Old Style" w:hAnsi="Goudy Old Style"/>
          <w:sz w:val="52"/>
          <w:szCs w:val="52"/>
          <w:lang w:val="en-GB"/>
        </w:rPr>
      </w:pPr>
    </w:p>
    <w:p w14:paraId="489285FA" w14:textId="77777777" w:rsidR="00853C45" w:rsidRDefault="00853C45" w:rsidP="00853C45">
      <w:pPr>
        <w:ind w:left="-284" w:right="-88"/>
        <w:rPr>
          <w:rFonts w:ascii="Verdana" w:hAnsi="Verdana"/>
          <w:caps/>
          <w:color w:val="595959" w:themeColor="text1" w:themeTint="A6"/>
        </w:rPr>
      </w:pPr>
    </w:p>
    <w:p w14:paraId="382A9E37" w14:textId="77777777" w:rsidR="00384E26" w:rsidRDefault="00853C45" w:rsidP="00853C45">
      <w:pPr>
        <w:ind w:left="-284" w:right="-88"/>
        <w:rPr>
          <w:rFonts w:ascii="Verdana" w:hAnsi="Verdana"/>
          <w:caps/>
          <w:color w:val="595959" w:themeColor="text1" w:themeTint="A6"/>
        </w:rPr>
      </w:pPr>
      <w:r>
        <w:rPr>
          <w:rFonts w:ascii="Verdana" w:hAnsi="Verdana"/>
          <w:caps/>
          <w:color w:val="595959" w:themeColor="text1" w:themeTint="A6"/>
        </w:rPr>
        <w:t>At the</w:t>
      </w:r>
    </w:p>
    <w:p w14:paraId="56046804" w14:textId="77777777" w:rsidR="00384E26" w:rsidRPr="00384E26" w:rsidRDefault="00384E26" w:rsidP="00853C45">
      <w:pPr>
        <w:ind w:left="-284" w:right="-88"/>
        <w:rPr>
          <w:rFonts w:ascii="Goudy Old Style" w:hAnsi="Goudy Old Style"/>
          <w:i/>
          <w:caps/>
          <w:sz w:val="28"/>
          <w:szCs w:val="28"/>
        </w:rPr>
      </w:pPr>
    </w:p>
    <w:p w14:paraId="02173899" w14:textId="2D41B6F0" w:rsidR="00853C45" w:rsidRPr="00AF6032" w:rsidRDefault="00EF2A71" w:rsidP="00853C45">
      <w:pPr>
        <w:ind w:left="-284" w:right="-88"/>
        <w:rPr>
          <w:sz w:val="48"/>
          <w:szCs w:val="48"/>
        </w:rPr>
      </w:pPr>
      <w:r w:rsidRPr="00EF2A71">
        <w:rPr>
          <w:rFonts w:ascii="Goudy Old Style" w:hAnsi="Goudy Old Style"/>
          <w:i/>
          <w:sz w:val="52"/>
          <w:szCs w:val="52"/>
          <w:lang w:val="en-GB"/>
        </w:rPr>
        <w:drawing>
          <wp:anchor distT="0" distB="0" distL="114300" distR="114300" simplePos="0" relativeHeight="251658240" behindDoc="1" locked="0" layoutInCell="1" allowOverlap="1" wp14:anchorId="3ADBF5DA" wp14:editId="2373788D">
            <wp:simplePos x="0" y="0"/>
            <wp:positionH relativeFrom="column">
              <wp:posOffset>5769567</wp:posOffset>
            </wp:positionH>
            <wp:positionV relativeFrom="paragraph">
              <wp:posOffset>549275</wp:posOffset>
            </wp:positionV>
            <wp:extent cx="3100262" cy="1259579"/>
            <wp:effectExtent l="0" t="0" r="0" b="0"/>
            <wp:wrapNone/>
            <wp:docPr id="17412" name="Picture 5">
              <a:extLst xmlns:a="http://schemas.openxmlformats.org/drawingml/2006/main">
                <a:ext uri="{FF2B5EF4-FFF2-40B4-BE49-F238E27FC236}">
                  <a16:creationId xmlns:a16="http://schemas.microsoft.com/office/drawing/2014/main" xmlns:lc="http://schemas.openxmlformats.org/drawingml/2006/lockedCanvas" xmlns="" id="{B465B49E-593D-D54E-8406-621CF934DA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" name="Picture 5">
                      <a:extLst>
                        <a:ext uri="{FF2B5EF4-FFF2-40B4-BE49-F238E27FC236}">
                          <a16:creationId xmlns:a16="http://schemas.microsoft.com/office/drawing/2014/main" xmlns:lc="http://schemas.openxmlformats.org/drawingml/2006/lockedCanvas" xmlns="" id="{B465B49E-593D-D54E-8406-621CF934DA8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996" cy="126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48"/>
          <w:szCs w:val="48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309CBC4" wp14:editId="5A5C980B">
                <wp:simplePos x="0" y="0"/>
                <wp:positionH relativeFrom="page">
                  <wp:posOffset>3455670</wp:posOffset>
                </wp:positionH>
                <wp:positionV relativeFrom="page">
                  <wp:posOffset>6680835</wp:posOffset>
                </wp:positionV>
                <wp:extent cx="3223260" cy="610870"/>
                <wp:effectExtent l="0" t="0" r="0" b="0"/>
                <wp:wrapNone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3260" cy="610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1F1AA3" w14:textId="77777777" w:rsidR="00880CC6" w:rsidRPr="00416DF9" w:rsidRDefault="0091270C">
                            <w:pPr>
                              <w:pStyle w:val="Signatures"/>
                              <w:rPr>
                                <w:i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i/>
                                <w:sz w:val="36"/>
                                <w:szCs w:val="36"/>
                              </w:rPr>
                              <w:t>&lt;&lt;Name President&gt;&gt;</w:t>
                            </w:r>
                          </w:p>
                          <w:p w14:paraId="324DB3E3" w14:textId="77777777" w:rsidR="005D63A6" w:rsidRPr="00416DF9" w:rsidRDefault="00172506">
                            <w:pPr>
                              <w:pStyle w:val="Signatures"/>
                              <w:rPr>
                                <w:i/>
                                <w:sz w:val="36"/>
                                <w:szCs w:val="36"/>
                              </w:rPr>
                            </w:pPr>
                            <w:r w:rsidRPr="00416DF9">
                              <w:rPr>
                                <w:i/>
                                <w:sz w:val="36"/>
                                <w:szCs w:val="36"/>
                              </w:rPr>
                              <w:t>President SVEPM</w:t>
                            </w:r>
                            <w:r w:rsidR="006C1FB9">
                              <w:rPr>
                                <w:i/>
                                <w:sz w:val="36"/>
                                <w:szCs w:val="36"/>
                              </w:rPr>
                              <w:t xml:space="preserve"> 20</w:t>
                            </w:r>
                            <w:r w:rsidR="0091270C">
                              <w:rPr>
                                <w:i/>
                                <w:sz w:val="36"/>
                                <w:szCs w:val="36"/>
                              </w:rPr>
                              <w:t>1x</w:t>
                            </w:r>
                            <w:r w:rsidR="00167336">
                              <w:rPr>
                                <w:i/>
                                <w:sz w:val="36"/>
                                <w:szCs w:val="36"/>
                              </w:rPr>
                              <w:t>-‘</w:t>
                            </w:r>
                            <w:r w:rsidR="00AD7E93">
                              <w:rPr>
                                <w:i/>
                                <w:sz w:val="36"/>
                                <w:szCs w:val="36"/>
                              </w:rPr>
                              <w:t>1</w:t>
                            </w:r>
                            <w:r w:rsidR="0091270C">
                              <w:rPr>
                                <w:i/>
                                <w:sz w:val="36"/>
                                <w:szCs w:val="36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09CBC4" id="_x0000_t202" coordsize="21600,21600" o:spt="202" path="m0,0l0,21600,21600,21600,21600,0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272.1pt;margin-top:526.05pt;width:253.8pt;height:48.1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" filled="f" stroked="f">
                <v:textbox style="mso-fit-shape-to-text:t">
                  <w:txbxContent>
                    <w:p w14:paraId="461F1AA3" w14:textId="77777777" w:rsidR="00880CC6" w:rsidRPr="00416DF9" w:rsidRDefault="0091270C">
                      <w:pPr>
                        <w:pStyle w:val="Signatures"/>
                        <w:rPr>
                          <w:i/>
                          <w:sz w:val="36"/>
                          <w:szCs w:val="36"/>
                        </w:rPr>
                      </w:pPr>
                      <w:r>
                        <w:rPr>
                          <w:i/>
                          <w:sz w:val="36"/>
                          <w:szCs w:val="36"/>
                        </w:rPr>
                        <w:t>&lt;&lt;Name President&gt;&gt;</w:t>
                      </w:r>
                    </w:p>
                    <w:p w14:paraId="324DB3E3" w14:textId="77777777" w:rsidR="005D63A6" w:rsidRPr="00416DF9" w:rsidRDefault="00172506">
                      <w:pPr>
                        <w:pStyle w:val="Signatures"/>
                        <w:rPr>
                          <w:i/>
                          <w:sz w:val="36"/>
                          <w:szCs w:val="36"/>
                        </w:rPr>
                      </w:pPr>
                      <w:r w:rsidRPr="00416DF9">
                        <w:rPr>
                          <w:i/>
                          <w:sz w:val="36"/>
                          <w:szCs w:val="36"/>
                        </w:rPr>
                        <w:t>President SVEPM</w:t>
                      </w:r>
                      <w:r w:rsidR="006C1FB9">
                        <w:rPr>
                          <w:i/>
                          <w:sz w:val="36"/>
                          <w:szCs w:val="36"/>
                        </w:rPr>
                        <w:t xml:space="preserve"> 20</w:t>
                      </w:r>
                      <w:r w:rsidR="0091270C">
                        <w:rPr>
                          <w:i/>
                          <w:sz w:val="36"/>
                          <w:szCs w:val="36"/>
                        </w:rPr>
                        <w:t>1x</w:t>
                      </w:r>
                      <w:r w:rsidR="00167336">
                        <w:rPr>
                          <w:i/>
                          <w:sz w:val="36"/>
                          <w:szCs w:val="36"/>
                        </w:rPr>
                        <w:t>-‘</w:t>
                      </w:r>
                      <w:r w:rsidR="00AD7E93">
                        <w:rPr>
                          <w:i/>
                          <w:sz w:val="36"/>
                          <w:szCs w:val="36"/>
                        </w:rPr>
                        <w:t>1</w:t>
                      </w:r>
                      <w:r w:rsidR="0091270C">
                        <w:rPr>
                          <w:i/>
                          <w:sz w:val="36"/>
                          <w:szCs w:val="36"/>
                        </w:rPr>
                        <w:t>x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Goudy Old Style" w:hAnsi="Goudy Old Style"/>
          <w:i/>
          <w:noProof/>
          <w:sz w:val="52"/>
          <w:szCs w:val="52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59DB12F1" wp14:editId="6F844DD3">
                <wp:simplePos x="0" y="0"/>
                <wp:positionH relativeFrom="column">
                  <wp:posOffset>2971800</wp:posOffset>
                </wp:positionH>
                <wp:positionV relativeFrom="paragraph">
                  <wp:posOffset>1196339</wp:posOffset>
                </wp:positionV>
                <wp:extent cx="2873375" cy="0"/>
                <wp:effectExtent l="0" t="0" r="22225" b="25400"/>
                <wp:wrapNone/>
                <wp:docPr id="2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8733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33333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F6934A" id="Line 24" o:spid="_x0000_s1026" style="position:absolute;z-index:251660800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from="234pt,94.2pt" to="460.25pt,94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" strokecolor="#333" strokeweight=".5pt">
                <o:lock v:ext="edit" shapetype="f"/>
              </v:line>
            </w:pict>
          </mc:Fallback>
        </mc:AlternateContent>
      </w:r>
      <w:r w:rsidR="0091270C">
        <w:rPr>
          <w:rFonts w:ascii="Goudy Old Style" w:hAnsi="Goudy Old Style"/>
          <w:i/>
          <w:sz w:val="52"/>
          <w:szCs w:val="52"/>
        </w:rPr>
        <w:t xml:space="preserve">&lt;&lt;year&gt;&gt; </w:t>
      </w:r>
      <w:r w:rsidR="00384E26">
        <w:rPr>
          <w:rFonts w:ascii="Goudy Old Style" w:hAnsi="Goudy Old Style"/>
          <w:i/>
          <w:sz w:val="52"/>
          <w:szCs w:val="52"/>
        </w:rPr>
        <w:t xml:space="preserve">Annual Meeting, </w:t>
      </w:r>
      <w:r w:rsidR="0091270C">
        <w:rPr>
          <w:rFonts w:ascii="Goudy Old Style" w:hAnsi="Goudy Old Style"/>
          <w:i/>
          <w:sz w:val="52"/>
          <w:szCs w:val="52"/>
        </w:rPr>
        <w:t>&lt;&lt;Date&gt;&gt;</w:t>
      </w:r>
      <w:r w:rsidR="00384E26">
        <w:rPr>
          <w:rFonts w:ascii="Goudy Old Style" w:hAnsi="Goudy Old Style"/>
          <w:i/>
          <w:sz w:val="52"/>
          <w:szCs w:val="52"/>
        </w:rPr>
        <w:t xml:space="preserve">, </w:t>
      </w:r>
      <w:r w:rsidR="0091270C">
        <w:rPr>
          <w:rFonts w:ascii="Goudy Old Style" w:hAnsi="Goudy Old Style"/>
          <w:i/>
          <w:sz w:val="52"/>
          <w:szCs w:val="52"/>
        </w:rPr>
        <w:t>&lt;&lt;Venue&gt;&gt;</w:t>
      </w:r>
      <w:r w:rsidR="00384E26">
        <w:rPr>
          <w:rFonts w:ascii="Goudy Old Style" w:hAnsi="Goudy Old Style"/>
          <w:i/>
          <w:sz w:val="52"/>
          <w:szCs w:val="52"/>
        </w:rPr>
        <w:t xml:space="preserve">, </w:t>
      </w:r>
      <w:r w:rsidR="0091270C">
        <w:rPr>
          <w:rFonts w:ascii="Goudy Old Style" w:hAnsi="Goudy Old Style"/>
          <w:i/>
          <w:sz w:val="52"/>
          <w:szCs w:val="52"/>
        </w:rPr>
        <w:t>&lt;&lt;Country&gt;&gt;</w:t>
      </w:r>
      <w:bookmarkStart w:id="0" w:name="_GoBack"/>
      <w:bookmarkEnd w:id="0"/>
    </w:p>
    <w:sectPr w:rsidR="00853C45" w:rsidRPr="00AF6032" w:rsidSect="00AF6032">
      <w:headerReference w:type="even" r:id="rId8"/>
      <w:headerReference w:type="default" r:id="rId9"/>
      <w:headerReference w:type="first" r:id="rId10"/>
      <w:pgSz w:w="15840" w:h="12240" w:orient="landscape"/>
      <w:pgMar w:top="1080" w:right="814" w:bottom="1080" w:left="1080" w:header="720" w:footer="720" w:gutter="0"/>
      <w:pgBorders w:offsetFrom="page">
        <w:top w:val="thinThickThinSmallGap" w:sz="48" w:space="24" w:color="FF9900"/>
        <w:left w:val="thinThickThinSmallGap" w:sz="48" w:space="24" w:color="FF9900"/>
        <w:bottom w:val="thinThickThinSmallGap" w:sz="48" w:space="24" w:color="FF9900"/>
        <w:right w:val="thinThickThinSmallGap" w:sz="48" w:space="24" w:color="FF99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8AEE79" w14:textId="77777777" w:rsidR="00D37298" w:rsidRDefault="00D37298" w:rsidP="0016633E">
      <w:r>
        <w:separator/>
      </w:r>
    </w:p>
  </w:endnote>
  <w:endnote w:type="continuationSeparator" w:id="0">
    <w:p w14:paraId="15F1D455" w14:textId="77777777" w:rsidR="00D37298" w:rsidRDefault="00D37298" w:rsidP="00166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D93C62" w14:textId="77777777" w:rsidR="00D37298" w:rsidRDefault="00D37298" w:rsidP="0016633E">
      <w:r>
        <w:separator/>
      </w:r>
    </w:p>
  </w:footnote>
  <w:footnote w:type="continuationSeparator" w:id="0">
    <w:p w14:paraId="67C44A96" w14:textId="77777777" w:rsidR="00D37298" w:rsidRDefault="00D37298" w:rsidP="0016633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447ACF5A" w14:textId="77777777" w:rsidR="0016633E" w:rsidRDefault="00D37298">
    <w:pPr>
      <w:pStyle w:val="Header"/>
    </w:pPr>
    <w:r>
      <w:rPr>
        <w:noProof/>
        <w:lang w:val="en-GB" w:eastAsia="en-GB"/>
      </w:rPr>
      <w:pict w14:anchorId="3A6CC7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50" o:spid="_x0000_s2098" type="#_x0000_t75" style="position:absolute;left:0;text-align:left;margin-left:0;margin-top:0;width:697.1pt;height:500.75pt;z-index:-251657216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CCA3D89" w14:textId="77777777" w:rsidR="0016633E" w:rsidRDefault="00D37298">
    <w:pPr>
      <w:pStyle w:val="Header"/>
    </w:pPr>
    <w:r>
      <w:rPr>
        <w:noProof/>
        <w:lang w:val="en-GB" w:eastAsia="en-GB"/>
      </w:rPr>
      <w:pict w14:anchorId="7A2C4A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51" o:spid="_x0000_s2099" type="#_x0000_t75" style="position:absolute;left:0;text-align:left;margin-left:0;margin-top:0;width:697.1pt;height:500.75pt;z-index:-251656192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8D924B1" w14:textId="77777777" w:rsidR="0016633E" w:rsidRDefault="00D37298">
    <w:pPr>
      <w:pStyle w:val="Header"/>
    </w:pPr>
    <w:r>
      <w:rPr>
        <w:noProof/>
        <w:lang w:val="en-GB" w:eastAsia="en-GB"/>
      </w:rPr>
      <w:pict w14:anchorId="1041C4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49" o:spid="_x0000_s2097" type="#_x0000_t75" style="position:absolute;left:0;text-align:left;margin-left:0;margin-top:0;width:697.1pt;height:500.75pt;z-index:-251658240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isplayBackgroundShape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100">
      <o:colormru v:ext="edit" colors="#591a19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A71"/>
    <w:rsid w:val="00004FF4"/>
    <w:rsid w:val="00011E45"/>
    <w:rsid w:val="00046412"/>
    <w:rsid w:val="00046952"/>
    <w:rsid w:val="00062DC4"/>
    <w:rsid w:val="000C14C3"/>
    <w:rsid w:val="0016633E"/>
    <w:rsid w:val="00167336"/>
    <w:rsid w:val="00172506"/>
    <w:rsid w:val="00193CB0"/>
    <w:rsid w:val="001F528D"/>
    <w:rsid w:val="00230085"/>
    <w:rsid w:val="0023166F"/>
    <w:rsid w:val="0023510A"/>
    <w:rsid w:val="00235E1E"/>
    <w:rsid w:val="00241A5F"/>
    <w:rsid w:val="002804FF"/>
    <w:rsid w:val="00282F65"/>
    <w:rsid w:val="002A7F10"/>
    <w:rsid w:val="002B5302"/>
    <w:rsid w:val="002E225B"/>
    <w:rsid w:val="00307E6B"/>
    <w:rsid w:val="0035643F"/>
    <w:rsid w:val="00384147"/>
    <w:rsid w:val="00384E26"/>
    <w:rsid w:val="0039023E"/>
    <w:rsid w:val="003A45EA"/>
    <w:rsid w:val="003C3919"/>
    <w:rsid w:val="00404A0D"/>
    <w:rsid w:val="00416DF9"/>
    <w:rsid w:val="00455830"/>
    <w:rsid w:val="0047220D"/>
    <w:rsid w:val="004A6958"/>
    <w:rsid w:val="004C009C"/>
    <w:rsid w:val="004D48D8"/>
    <w:rsid w:val="00551E93"/>
    <w:rsid w:val="00576FAD"/>
    <w:rsid w:val="00593D51"/>
    <w:rsid w:val="005D2DE7"/>
    <w:rsid w:val="005D63A6"/>
    <w:rsid w:val="006408BA"/>
    <w:rsid w:val="006C1FB9"/>
    <w:rsid w:val="006D1269"/>
    <w:rsid w:val="006F4ACB"/>
    <w:rsid w:val="00710381"/>
    <w:rsid w:val="007330FA"/>
    <w:rsid w:val="00734C4F"/>
    <w:rsid w:val="00743DCC"/>
    <w:rsid w:val="007846C0"/>
    <w:rsid w:val="00853C45"/>
    <w:rsid w:val="00880CC6"/>
    <w:rsid w:val="00905BC3"/>
    <w:rsid w:val="0091270C"/>
    <w:rsid w:val="009621D1"/>
    <w:rsid w:val="009A7FFA"/>
    <w:rsid w:val="009E6123"/>
    <w:rsid w:val="00A8577E"/>
    <w:rsid w:val="00AD7E93"/>
    <w:rsid w:val="00AF400C"/>
    <w:rsid w:val="00AF6032"/>
    <w:rsid w:val="00B70795"/>
    <w:rsid w:val="00B940ED"/>
    <w:rsid w:val="00BB4883"/>
    <w:rsid w:val="00C04A5F"/>
    <w:rsid w:val="00CB09B3"/>
    <w:rsid w:val="00CD6BB9"/>
    <w:rsid w:val="00CF3492"/>
    <w:rsid w:val="00D37298"/>
    <w:rsid w:val="00D67231"/>
    <w:rsid w:val="00D81F3F"/>
    <w:rsid w:val="00D96C57"/>
    <w:rsid w:val="00DB1482"/>
    <w:rsid w:val="00DB185A"/>
    <w:rsid w:val="00DD7FF8"/>
    <w:rsid w:val="00E17199"/>
    <w:rsid w:val="00E264E4"/>
    <w:rsid w:val="00E31D1A"/>
    <w:rsid w:val="00EC1E66"/>
    <w:rsid w:val="00ED533A"/>
    <w:rsid w:val="00EE35A9"/>
    <w:rsid w:val="00EF2A71"/>
    <w:rsid w:val="00EF3FCE"/>
    <w:rsid w:val="00F03AEE"/>
    <w:rsid w:val="00F07DB1"/>
    <w:rsid w:val="00F277AE"/>
    <w:rsid w:val="00F31151"/>
    <w:rsid w:val="00F66156"/>
    <w:rsid w:val="00FA4A7E"/>
    <w:rsid w:val="00FC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00">
      <o:colormru v:ext="edit" colors="#591a19"/>
    </o:shapedefaults>
    <o:shapelayout v:ext="edit">
      <o:idmap v:ext="edit" data="1"/>
    </o:shapelayout>
  </w:shapeDefaults>
  <w:decimalSymbol w:val="."/>
  <w:listSeparator w:val=","/>
  <w14:docId w14:val="1BE4062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80CC6"/>
    <w:pPr>
      <w:jc w:val="center"/>
    </w:pPr>
    <w:rPr>
      <w:rFonts w:ascii="Garamond" w:hAnsi="Garamond"/>
      <w:color w:val="333333"/>
      <w:sz w:val="24"/>
    </w:rPr>
  </w:style>
  <w:style w:type="paragraph" w:styleId="Heading1">
    <w:name w:val="heading 1"/>
    <w:basedOn w:val="Normal"/>
    <w:next w:val="Normal"/>
    <w:qFormat/>
    <w:rsid w:val="00046412"/>
    <w:pPr>
      <w:outlineLvl w:val="0"/>
    </w:pPr>
    <w:rPr>
      <w:rFonts w:asciiTheme="majorHAnsi" w:hAnsiTheme="majorHAnsi"/>
      <w:caps/>
      <w:color w:val="988600" w:themeColor="accent2" w:themeShade="BF"/>
      <w:sz w:val="52"/>
      <w:szCs w:val="56"/>
    </w:rPr>
  </w:style>
  <w:style w:type="paragraph" w:styleId="Heading2">
    <w:name w:val="heading 2"/>
    <w:basedOn w:val="Normal"/>
    <w:next w:val="Normal"/>
    <w:qFormat/>
    <w:rsid w:val="002A7F10"/>
    <w:pPr>
      <w:spacing w:before="240" w:after="240"/>
      <w:outlineLvl w:val="1"/>
    </w:pPr>
    <w:rPr>
      <w:rFonts w:asciiTheme="majorHAnsi" w:hAnsiTheme="majorHAnsi"/>
      <w:color w:val="2A363D" w:themeColor="background2" w:themeShade="40"/>
      <w:sz w:val="72"/>
      <w:szCs w:val="72"/>
    </w:rPr>
  </w:style>
  <w:style w:type="paragraph" w:styleId="Heading3">
    <w:name w:val="heading 3"/>
    <w:basedOn w:val="Normal"/>
    <w:next w:val="Normal"/>
    <w:qFormat/>
    <w:rsid w:val="00880CC6"/>
    <w:pPr>
      <w:spacing w:before="240" w:after="240"/>
      <w:outlineLvl w:val="2"/>
    </w:pPr>
    <w:rPr>
      <w:caps/>
      <w:sz w:val="72"/>
      <w:szCs w:val="7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gnatures">
    <w:name w:val="Signatures"/>
    <w:basedOn w:val="Normal"/>
    <w:rsid w:val="002A7F10"/>
    <w:rPr>
      <w:rFonts w:asciiTheme="minorHAnsi" w:hAnsiTheme="minorHAnsi"/>
      <w:color w:val="0D0D0D" w:themeColor="text1" w:themeTint="F2"/>
      <w:sz w:val="20"/>
    </w:rPr>
  </w:style>
  <w:style w:type="paragraph" w:customStyle="1" w:styleId="Description">
    <w:name w:val="Description"/>
    <w:basedOn w:val="Normal"/>
    <w:rsid w:val="00CF3492"/>
    <w:pPr>
      <w:spacing w:before="200" w:after="200"/>
    </w:pPr>
    <w:rPr>
      <w:rFonts w:asciiTheme="minorHAnsi" w:hAnsiTheme="minorHAnsi"/>
      <w:color w:val="988600" w:themeColor="accent2" w:themeShade="BF"/>
      <w:sz w:val="28"/>
      <w:szCs w:val="28"/>
    </w:rPr>
  </w:style>
  <w:style w:type="paragraph" w:customStyle="1" w:styleId="DateYear">
    <w:name w:val="Date &amp; Year"/>
    <w:basedOn w:val="Normal"/>
    <w:rsid w:val="002A7F10"/>
    <w:pPr>
      <w:spacing w:before="480" w:after="200"/>
    </w:pPr>
    <w:rPr>
      <w:rFonts w:asciiTheme="minorHAnsi" w:hAnsiTheme="minorHAnsi"/>
      <w:color w:val="0D0D0D" w:themeColor="text1" w:themeTint="F2"/>
      <w:sz w:val="28"/>
      <w:szCs w:val="28"/>
    </w:rPr>
  </w:style>
  <w:style w:type="paragraph" w:customStyle="1" w:styleId="Certificationtext">
    <w:name w:val="Certification text"/>
    <w:basedOn w:val="Normal"/>
    <w:rsid w:val="002A7F10"/>
    <w:pPr>
      <w:spacing w:before="200" w:after="200"/>
    </w:pPr>
    <w:rPr>
      <w:rFonts w:asciiTheme="minorHAnsi" w:hAnsiTheme="minorHAnsi"/>
      <w:caps/>
      <w:color w:val="0D0D0D" w:themeColor="text1" w:themeTint="F2"/>
      <w:sz w:val="28"/>
      <w:szCs w:val="28"/>
    </w:rPr>
  </w:style>
  <w:style w:type="paragraph" w:customStyle="1" w:styleId="Seal">
    <w:name w:val="Seal"/>
    <w:basedOn w:val="Normal"/>
    <w:rsid w:val="00880CC6"/>
    <w:rPr>
      <w:caps/>
      <w:smallCaps/>
    </w:rPr>
  </w:style>
  <w:style w:type="paragraph" w:styleId="BalloonText">
    <w:name w:val="Balloon Text"/>
    <w:basedOn w:val="Normal"/>
    <w:semiHidden/>
    <w:rsid w:val="00880C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96C57"/>
    <w:rPr>
      <w:color w:val="808080"/>
    </w:rPr>
  </w:style>
  <w:style w:type="paragraph" w:styleId="Header">
    <w:name w:val="header"/>
    <w:basedOn w:val="Normal"/>
    <w:link w:val="HeaderChar"/>
    <w:rsid w:val="001663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6633E"/>
    <w:rPr>
      <w:rFonts w:ascii="Garamond" w:hAnsi="Garamond"/>
      <w:color w:val="333333"/>
      <w:sz w:val="24"/>
    </w:rPr>
  </w:style>
  <w:style w:type="paragraph" w:styleId="Footer">
    <w:name w:val="footer"/>
    <w:basedOn w:val="Normal"/>
    <w:link w:val="FooterChar"/>
    <w:rsid w:val="001663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16633E"/>
    <w:rPr>
      <w:rFonts w:ascii="Garamond" w:hAnsi="Garamond"/>
      <w:color w:val="333333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robertchristley/Dropbox/4.Ext/SVEPM/secretary/SVEPM%20SECRETARY/Prizes%20and%20workshops/Poster%20Prize%20AVIA-GIS%20Certificate%20template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Relationship Id="rId2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Civic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11C90-A555-354A-97A4-BD4A33210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Poster Prize AVIA-GIS Certificate template.dotx</Template>
  <TotalTime>1</TotalTime>
  <Pages>1</Pages>
  <Words>40</Words>
  <Characters>232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Christley</dc:creator>
  <cp:lastModifiedBy>Robert Christley</cp:lastModifiedBy>
  <cp:revision>1</cp:revision>
  <cp:lastPrinted>2009-10-01T11:47:00Z</cp:lastPrinted>
  <dcterms:created xsi:type="dcterms:W3CDTF">2018-03-16T14:45:00Z</dcterms:created>
  <dcterms:modified xsi:type="dcterms:W3CDTF">2018-03-16T14:46:00Z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TC102477171033</vt:lpwstr>
  </property>
</Properties>
</file>